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0844A10" w:rsidR="00D0226A" w:rsidRPr="00913A33" w:rsidRDefault="0065489F"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A360B">
                      <w:rPr>
                        <w:sz w:val="52"/>
                        <w:szCs w:val="52"/>
                      </w:rPr>
                      <w:t>Oversight of Suppliers of Items or Services of Nuclear Security Significance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5559E67A" w:rsidR="00004C16" w:rsidRPr="00F63AA5" w:rsidRDefault="0065489F"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3A360B" w:rsidRPr="00A51087">
            <w:rPr>
              <w:sz w:val="48"/>
            </w:rPr>
            <w:t>Oversight of Suppliers of Items or Services of Nuclear Security Significance</w:t>
          </w:r>
        </w:sdtContent>
      </w:sdt>
    </w:p>
    <w:p w14:paraId="0B41980A" w14:textId="2F4BF4AD" w:rsidR="00A51087" w:rsidRPr="0097069E" w:rsidRDefault="00A51087" w:rsidP="00A51087">
      <w:pPr>
        <w:rPr>
          <w:sz w:val="28"/>
          <w:szCs w:val="28"/>
        </w:rPr>
      </w:pPr>
      <w:r w:rsidRPr="0097069E">
        <w:rPr>
          <w:b/>
          <w:bCs/>
          <w:sz w:val="28"/>
          <w:szCs w:val="28"/>
        </w:rPr>
        <w:t>Professional Lead</w:t>
      </w:r>
      <w:r w:rsidRPr="0097069E">
        <w:rPr>
          <w:sz w:val="28"/>
          <w:szCs w:val="28"/>
        </w:rPr>
        <w:t>:</w:t>
      </w:r>
      <w:r w:rsidR="0065489F">
        <w:rPr>
          <w:sz w:val="28"/>
          <w:szCs w:val="28"/>
        </w:rPr>
        <w:t xml:space="preserve"> </w:t>
      </w:r>
      <w:r>
        <w:rPr>
          <w:sz w:val="28"/>
          <w:szCs w:val="28"/>
        </w:rPr>
        <w:t>Protective Security</w:t>
      </w:r>
    </w:p>
    <w:p w14:paraId="6E727F90" w14:textId="77777777" w:rsidR="00A51087" w:rsidRDefault="00A51087" w:rsidP="00A51087">
      <w:pPr>
        <w:rPr>
          <w:sz w:val="28"/>
          <w:szCs w:val="28"/>
        </w:rPr>
      </w:pPr>
    </w:p>
    <w:p w14:paraId="39949F8A" w14:textId="72FD513C" w:rsidR="00A51087" w:rsidRPr="0097069E" w:rsidRDefault="00A51087" w:rsidP="00A51087">
      <w:pPr>
        <w:rPr>
          <w:szCs w:val="24"/>
        </w:rPr>
      </w:pPr>
      <w:r w:rsidRPr="0097069E">
        <w:rPr>
          <w:b/>
          <w:bCs/>
          <w:szCs w:val="24"/>
        </w:rPr>
        <w:t>Authored by</w:t>
      </w:r>
      <w:r w:rsidRPr="0097069E">
        <w:rPr>
          <w:szCs w:val="24"/>
        </w:rPr>
        <w:t xml:space="preserve">: </w:t>
      </w:r>
      <w:r>
        <w:rPr>
          <w:szCs w:val="24"/>
        </w:rPr>
        <w:t>Deputy Professional Lead</w:t>
      </w:r>
    </w:p>
    <w:p w14:paraId="15B93E16" w14:textId="5F6F14D1" w:rsidR="00A51087" w:rsidRPr="0097069E" w:rsidRDefault="00A51087" w:rsidP="00A51087">
      <w:pPr>
        <w:rPr>
          <w:szCs w:val="24"/>
        </w:rPr>
      </w:pPr>
      <w:r w:rsidRPr="0097069E">
        <w:rPr>
          <w:b/>
          <w:bCs/>
          <w:szCs w:val="24"/>
        </w:rPr>
        <w:t>Approved by</w:t>
      </w:r>
      <w:r w:rsidRPr="0097069E">
        <w:rPr>
          <w:szCs w:val="24"/>
        </w:rPr>
        <w:t>: Professional Lead</w:t>
      </w:r>
      <w:r>
        <w:rPr>
          <w:szCs w:val="24"/>
        </w:rPr>
        <w:t xml:space="preserve"> – Protective Security</w:t>
      </w:r>
    </w:p>
    <w:p w14:paraId="3ADDCB72" w14:textId="77777777" w:rsidR="000950B3" w:rsidRPr="00004C16" w:rsidRDefault="000950B3" w:rsidP="00004C16">
      <w:pPr>
        <w:rPr>
          <w:sz w:val="28"/>
          <w:szCs w:val="28"/>
        </w:rPr>
      </w:pPr>
    </w:p>
    <w:p w14:paraId="247E3769" w14:textId="0A290D0A" w:rsidR="00004C16" w:rsidRPr="00A51087" w:rsidRDefault="00004C16" w:rsidP="00004C16">
      <w:pPr>
        <w:rPr>
          <w:szCs w:val="24"/>
        </w:rPr>
      </w:pPr>
      <w:r w:rsidRPr="00A51087">
        <w:rPr>
          <w:b/>
          <w:bCs/>
          <w:szCs w:val="24"/>
        </w:rPr>
        <w:t>Issue No.:</w:t>
      </w:r>
      <w:r w:rsidRPr="00A51087">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4F90" w:rsidRPr="00A51087">
            <w:rPr>
              <w:szCs w:val="24"/>
            </w:rPr>
            <w:t>2</w:t>
          </w:r>
        </w:sdtContent>
      </w:sdt>
    </w:p>
    <w:p w14:paraId="36BF823B" w14:textId="77777777" w:rsidR="00A51087" w:rsidRPr="0097069E" w:rsidRDefault="00A51087" w:rsidP="00A51087">
      <w:pPr>
        <w:rPr>
          <w:szCs w:val="24"/>
        </w:rPr>
      </w:pPr>
      <w:r w:rsidRPr="0097069E">
        <w:rPr>
          <w:b/>
          <w:bCs/>
          <w:szCs w:val="24"/>
        </w:rPr>
        <w:t>Publication Date</w:t>
      </w:r>
      <w:r w:rsidRPr="0097069E">
        <w:rPr>
          <w:szCs w:val="24"/>
        </w:rPr>
        <w:t>: May</w:t>
      </w:r>
      <w:r>
        <w:rPr>
          <w:szCs w:val="24"/>
        </w:rPr>
        <w:t xml:space="preserve"> 2024</w:t>
      </w:r>
    </w:p>
    <w:p w14:paraId="6BF3EDF8" w14:textId="77777777" w:rsidR="00A51087" w:rsidRPr="0097069E" w:rsidRDefault="00A51087" w:rsidP="00A51087">
      <w:pPr>
        <w:rPr>
          <w:szCs w:val="24"/>
        </w:rPr>
      </w:pPr>
      <w:r w:rsidRPr="0097069E">
        <w:rPr>
          <w:b/>
          <w:bCs/>
          <w:szCs w:val="24"/>
        </w:rPr>
        <w:t>Next Major Review Date</w:t>
      </w:r>
      <w:r w:rsidRPr="0097069E">
        <w:rPr>
          <w:szCs w:val="24"/>
        </w:rPr>
        <w:t>: May</w:t>
      </w:r>
      <w:r>
        <w:rPr>
          <w:szCs w:val="24"/>
        </w:rPr>
        <w:t xml:space="preserve"> 2027</w:t>
      </w:r>
    </w:p>
    <w:p w14:paraId="07FD2973" w14:textId="0FBC03B9" w:rsidR="00A51087" w:rsidRPr="0097069E" w:rsidRDefault="00A51087" w:rsidP="00A51087">
      <w:pPr>
        <w:rPr>
          <w:szCs w:val="24"/>
        </w:rPr>
      </w:pPr>
      <w:r w:rsidRPr="0097069E">
        <w:rPr>
          <w:b/>
          <w:bCs/>
          <w:szCs w:val="24"/>
        </w:rPr>
        <w:t>Doc. Ref.:</w:t>
      </w:r>
      <w:r w:rsidRPr="0097069E">
        <w:rPr>
          <w:szCs w:val="24"/>
        </w:rPr>
        <w:t xml:space="preserve"> </w:t>
      </w:r>
      <w:r>
        <w:rPr>
          <w:szCs w:val="24"/>
        </w:rPr>
        <w:t>CNS-TAST-GD-4.3</w:t>
      </w:r>
    </w:p>
    <w:p w14:paraId="162BD90D" w14:textId="5A85A469" w:rsidR="00A51087" w:rsidRPr="0097069E" w:rsidRDefault="00A51087" w:rsidP="00A51087">
      <w:pPr>
        <w:rPr>
          <w:szCs w:val="24"/>
        </w:rPr>
      </w:pPr>
      <w:r w:rsidRPr="0097069E">
        <w:rPr>
          <w:b/>
          <w:bCs/>
          <w:szCs w:val="24"/>
        </w:rPr>
        <w:t>Record Ref. No</w:t>
      </w:r>
      <w:r w:rsidRPr="0097069E">
        <w:rPr>
          <w:szCs w:val="24"/>
        </w:rPr>
        <w:t xml:space="preserve">.: </w:t>
      </w:r>
      <w:r w:rsidR="00174E7F">
        <w:rPr>
          <w:szCs w:val="24"/>
        </w:rPr>
        <w:t>2017/106068</w:t>
      </w:r>
    </w:p>
    <w:p w14:paraId="39BC0EA4" w14:textId="77777777" w:rsidR="00420A11" w:rsidRDefault="00420A11" w:rsidP="00323E71"/>
    <w:p w14:paraId="33A245CA" w14:textId="77777777" w:rsidR="00A51087" w:rsidRDefault="00A51087" w:rsidP="00A5108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A51087" w:rsidRPr="00CE1DB2" w14:paraId="43BC7A26" w14:textId="77777777" w:rsidTr="004B0E3F">
        <w:trPr>
          <w:cnfStyle w:val="100000000000" w:firstRow="1" w:lastRow="0" w:firstColumn="0" w:lastColumn="0" w:oddVBand="0" w:evenVBand="0" w:oddHBand="0" w:evenHBand="0" w:firstRowFirstColumn="0" w:firstRowLastColumn="0" w:lastRowFirstColumn="0" w:lastRowLastColumn="0"/>
        </w:trPr>
        <w:tc>
          <w:tcPr>
            <w:tcW w:w="1550" w:type="dxa"/>
          </w:tcPr>
          <w:p w14:paraId="735C286D" w14:textId="77777777" w:rsidR="00A51087" w:rsidRPr="00CE1DB2" w:rsidRDefault="00A51087" w:rsidP="004B0E3F">
            <w:pPr>
              <w:spacing w:before="60" w:after="60"/>
              <w:rPr>
                <w:b w:val="0"/>
                <w:bCs/>
              </w:rPr>
            </w:pPr>
            <w:r w:rsidRPr="00CE1DB2">
              <w:rPr>
                <w:b w:val="0"/>
                <w:bCs/>
              </w:rPr>
              <w:t>Issue No.</w:t>
            </w:r>
          </w:p>
        </w:tc>
        <w:tc>
          <w:tcPr>
            <w:tcW w:w="7466" w:type="dxa"/>
          </w:tcPr>
          <w:p w14:paraId="3187D9D4" w14:textId="77777777" w:rsidR="00A51087" w:rsidRPr="00CE1DB2" w:rsidRDefault="00A51087" w:rsidP="004B0E3F">
            <w:pPr>
              <w:spacing w:before="60" w:after="60"/>
              <w:rPr>
                <w:b w:val="0"/>
                <w:bCs/>
              </w:rPr>
            </w:pPr>
            <w:r w:rsidRPr="00CE1DB2">
              <w:rPr>
                <w:b w:val="0"/>
                <w:bCs/>
              </w:rPr>
              <w:t>Description of Update(s)</w:t>
            </w:r>
          </w:p>
        </w:tc>
      </w:tr>
      <w:tr w:rsidR="00A51087" w:rsidRPr="00CE1DB2" w14:paraId="39E9E7E9" w14:textId="77777777" w:rsidTr="004B0E3F">
        <w:tc>
          <w:tcPr>
            <w:tcW w:w="1550" w:type="dxa"/>
          </w:tcPr>
          <w:p w14:paraId="30A6DF5E" w14:textId="77777777" w:rsidR="00A51087" w:rsidRPr="00CE1DB2" w:rsidRDefault="00A51087" w:rsidP="004B0E3F">
            <w:pPr>
              <w:spacing w:before="60" w:after="60"/>
              <w:rPr>
                <w:bCs/>
              </w:rPr>
            </w:pPr>
            <w:r>
              <w:rPr>
                <w:bCs/>
              </w:rPr>
              <w:t>0</w:t>
            </w:r>
          </w:p>
        </w:tc>
        <w:tc>
          <w:tcPr>
            <w:tcW w:w="7466" w:type="dxa"/>
          </w:tcPr>
          <w:p w14:paraId="0CD3F1A4" w14:textId="77777777" w:rsidR="00A51087" w:rsidRPr="00CE1DB2" w:rsidRDefault="00A51087" w:rsidP="004B0E3F">
            <w:pPr>
              <w:spacing w:before="60" w:after="60"/>
              <w:rPr>
                <w:bCs/>
              </w:rPr>
            </w:pPr>
            <w:r>
              <w:rPr>
                <w:bCs/>
              </w:rPr>
              <w:t>New document.</w:t>
            </w:r>
          </w:p>
        </w:tc>
      </w:tr>
      <w:tr w:rsidR="00A51087" w:rsidRPr="00CE1DB2" w14:paraId="7EF2559A" w14:textId="77777777" w:rsidTr="004B0E3F">
        <w:tc>
          <w:tcPr>
            <w:tcW w:w="1550" w:type="dxa"/>
          </w:tcPr>
          <w:p w14:paraId="5D72AC7C" w14:textId="77777777" w:rsidR="00A51087" w:rsidRPr="00CE1DB2" w:rsidRDefault="00A51087" w:rsidP="004B0E3F">
            <w:pPr>
              <w:spacing w:before="60" w:after="60"/>
              <w:rPr>
                <w:bCs/>
              </w:rPr>
            </w:pPr>
            <w:r>
              <w:rPr>
                <w:bCs/>
              </w:rPr>
              <w:t>1</w:t>
            </w:r>
          </w:p>
        </w:tc>
        <w:tc>
          <w:tcPr>
            <w:tcW w:w="7466" w:type="dxa"/>
          </w:tcPr>
          <w:p w14:paraId="134FFEE5" w14:textId="77777777" w:rsidR="00A51087" w:rsidRPr="00CE1DB2" w:rsidRDefault="00A51087" w:rsidP="004B0E3F">
            <w:pPr>
              <w:spacing w:before="60" w:after="60"/>
              <w:rPr>
                <w:bCs/>
              </w:rPr>
            </w:pPr>
            <w:r>
              <w:rPr>
                <w:bCs/>
              </w:rPr>
              <w:t>Periodic, f</w:t>
            </w:r>
            <w:r w:rsidRPr="0097069E">
              <w:rPr>
                <w:szCs w:val="24"/>
              </w:rPr>
              <w:t xml:space="preserve">it for </w:t>
            </w:r>
            <w:r>
              <w:rPr>
                <w:szCs w:val="24"/>
              </w:rPr>
              <w:t>purpose review.</w:t>
            </w:r>
          </w:p>
        </w:tc>
      </w:tr>
      <w:tr w:rsidR="00A51087" w:rsidRPr="0097069E" w14:paraId="0BB5068C" w14:textId="77777777" w:rsidTr="004B0E3F">
        <w:tc>
          <w:tcPr>
            <w:tcW w:w="1550" w:type="dxa"/>
          </w:tcPr>
          <w:p w14:paraId="31CB00EA" w14:textId="77777777" w:rsidR="00A51087" w:rsidRPr="0097069E" w:rsidRDefault="0065489F" w:rsidP="004B0E3F">
            <w:pPr>
              <w:spacing w:before="60" w:after="60"/>
              <w:rPr>
                <w:szCs w:val="24"/>
              </w:rPr>
            </w:pPr>
            <w:sdt>
              <w:sdtPr>
                <w:rPr>
                  <w:szCs w:val="24"/>
                </w:rPr>
                <w:alias w:val="Issue No."/>
                <w:tag w:val=""/>
                <w:id w:val="251869044"/>
                <w:placeholder>
                  <w:docPart w:val="57E24DE50636444693CF715B7E0F0A32"/>
                </w:placeholder>
                <w:dataBinding w:prefixMappings="xmlns:ns0='http://purl.org/dc/elements/1.1/' xmlns:ns1='http://schemas.openxmlformats.org/package/2006/metadata/core-properties' " w:xpath="/ns1:coreProperties[1]/ns1:contentStatus[1]" w:storeItemID="{6C3C8BC8-F283-45AE-878A-BAB7291924A1}"/>
                <w:text/>
              </w:sdtPr>
              <w:sdtEndPr/>
              <w:sdtContent>
                <w:r w:rsidR="00A51087">
                  <w:rPr>
                    <w:szCs w:val="24"/>
                  </w:rPr>
                  <w:t>2</w:t>
                </w:r>
              </w:sdtContent>
            </w:sdt>
          </w:p>
        </w:tc>
        <w:tc>
          <w:tcPr>
            <w:tcW w:w="7466" w:type="dxa"/>
          </w:tcPr>
          <w:p w14:paraId="53EED02C" w14:textId="77777777" w:rsidR="00A51087" w:rsidRPr="0097069E" w:rsidRDefault="00A51087" w:rsidP="004B0E3F">
            <w:pPr>
              <w:spacing w:before="60" w:after="60"/>
              <w:rPr>
                <w:szCs w:val="24"/>
              </w:rPr>
            </w:pPr>
            <w:r>
              <w:rPr>
                <w:szCs w:val="24"/>
              </w:rPr>
              <w:t>Periodic, f</w:t>
            </w:r>
            <w:r w:rsidRPr="0097069E">
              <w:rPr>
                <w:szCs w:val="24"/>
              </w:rPr>
              <w:t xml:space="preserve">it for </w:t>
            </w:r>
            <w:r>
              <w:rPr>
                <w:szCs w:val="24"/>
              </w:rPr>
              <w:t>purpose review.</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BBD009B" w14:textId="341E49F5" w:rsidR="00902ED7"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394249" w:history="1">
        <w:r w:rsidR="00902ED7" w:rsidRPr="00D41753">
          <w:rPr>
            <w:rStyle w:val="Hyperlink"/>
          </w:rPr>
          <w:t>1.</w:t>
        </w:r>
        <w:r w:rsidR="00902ED7">
          <w:rPr>
            <w:rFonts w:asciiTheme="minorHAnsi" w:eastAsiaTheme="minorEastAsia" w:hAnsiTheme="minorHAnsi" w:cstheme="minorBidi"/>
            <w:kern w:val="2"/>
            <w:sz w:val="22"/>
            <w:lang w:eastAsia="en-GB" w:bidi="ar-SA"/>
            <w14:ligatures w14:val="standardContextual"/>
          </w:rPr>
          <w:tab/>
        </w:r>
        <w:r w:rsidR="00902ED7" w:rsidRPr="00D41753">
          <w:rPr>
            <w:rStyle w:val="Hyperlink"/>
          </w:rPr>
          <w:t>Introduction</w:t>
        </w:r>
        <w:r w:rsidR="00902ED7">
          <w:rPr>
            <w:webHidden/>
          </w:rPr>
          <w:tab/>
        </w:r>
        <w:r w:rsidR="00902ED7">
          <w:rPr>
            <w:webHidden/>
          </w:rPr>
          <w:fldChar w:fldCharType="begin"/>
        </w:r>
        <w:r w:rsidR="00902ED7">
          <w:rPr>
            <w:webHidden/>
          </w:rPr>
          <w:instrText xml:space="preserve"> PAGEREF _Toc168394249 \h </w:instrText>
        </w:r>
        <w:r w:rsidR="00902ED7">
          <w:rPr>
            <w:webHidden/>
          </w:rPr>
        </w:r>
        <w:r w:rsidR="00902ED7">
          <w:rPr>
            <w:webHidden/>
          </w:rPr>
          <w:fldChar w:fldCharType="separate"/>
        </w:r>
        <w:r w:rsidR="00902ED7">
          <w:rPr>
            <w:webHidden/>
          </w:rPr>
          <w:t>4</w:t>
        </w:r>
        <w:r w:rsidR="00902ED7">
          <w:rPr>
            <w:webHidden/>
          </w:rPr>
          <w:fldChar w:fldCharType="end"/>
        </w:r>
      </w:hyperlink>
    </w:p>
    <w:p w14:paraId="7CCD1950" w14:textId="1F1F623A" w:rsidR="00902ED7" w:rsidRDefault="006548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4250" w:history="1">
        <w:r w:rsidR="00902ED7" w:rsidRPr="00D41753">
          <w:rPr>
            <w:rStyle w:val="Hyperlink"/>
          </w:rPr>
          <w:t>2.</w:t>
        </w:r>
        <w:r w:rsidR="00902ED7">
          <w:rPr>
            <w:rFonts w:asciiTheme="minorHAnsi" w:eastAsiaTheme="minorEastAsia" w:hAnsiTheme="minorHAnsi" w:cstheme="minorBidi"/>
            <w:kern w:val="2"/>
            <w:sz w:val="22"/>
            <w:lang w:eastAsia="en-GB" w:bidi="ar-SA"/>
            <w14:ligatures w14:val="standardContextual"/>
          </w:rPr>
          <w:tab/>
        </w:r>
        <w:r w:rsidR="00902ED7" w:rsidRPr="00D41753">
          <w:rPr>
            <w:rStyle w:val="Hyperlink"/>
          </w:rPr>
          <w:t>Purpose and scope</w:t>
        </w:r>
        <w:r w:rsidR="00902ED7">
          <w:rPr>
            <w:webHidden/>
          </w:rPr>
          <w:tab/>
        </w:r>
        <w:r w:rsidR="00902ED7">
          <w:rPr>
            <w:webHidden/>
          </w:rPr>
          <w:fldChar w:fldCharType="begin"/>
        </w:r>
        <w:r w:rsidR="00902ED7">
          <w:rPr>
            <w:webHidden/>
          </w:rPr>
          <w:instrText xml:space="preserve"> PAGEREF _Toc168394250 \h </w:instrText>
        </w:r>
        <w:r w:rsidR="00902ED7">
          <w:rPr>
            <w:webHidden/>
          </w:rPr>
        </w:r>
        <w:r w:rsidR="00902ED7">
          <w:rPr>
            <w:webHidden/>
          </w:rPr>
          <w:fldChar w:fldCharType="separate"/>
        </w:r>
        <w:r w:rsidR="00902ED7">
          <w:rPr>
            <w:webHidden/>
          </w:rPr>
          <w:t>4</w:t>
        </w:r>
        <w:r w:rsidR="00902ED7">
          <w:rPr>
            <w:webHidden/>
          </w:rPr>
          <w:fldChar w:fldCharType="end"/>
        </w:r>
      </w:hyperlink>
    </w:p>
    <w:p w14:paraId="63511E8D" w14:textId="79A41194" w:rsidR="00902ED7" w:rsidRDefault="006548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4251" w:history="1">
        <w:r w:rsidR="00902ED7" w:rsidRPr="00D41753">
          <w:rPr>
            <w:rStyle w:val="Hyperlink"/>
          </w:rPr>
          <w:t>3.</w:t>
        </w:r>
        <w:r w:rsidR="00902ED7">
          <w:rPr>
            <w:rFonts w:asciiTheme="minorHAnsi" w:eastAsiaTheme="minorEastAsia" w:hAnsiTheme="minorHAnsi" w:cstheme="minorBidi"/>
            <w:kern w:val="2"/>
            <w:sz w:val="22"/>
            <w:lang w:eastAsia="en-GB" w:bidi="ar-SA"/>
            <w14:ligatures w14:val="standardContextual"/>
          </w:rPr>
          <w:tab/>
        </w:r>
        <w:r w:rsidR="00902ED7" w:rsidRPr="00D41753">
          <w:rPr>
            <w:rStyle w:val="Hyperlink"/>
          </w:rPr>
          <w:t>Relationship to relevant legislation</w:t>
        </w:r>
        <w:r w:rsidR="00902ED7">
          <w:rPr>
            <w:webHidden/>
          </w:rPr>
          <w:tab/>
        </w:r>
        <w:r w:rsidR="00902ED7">
          <w:rPr>
            <w:webHidden/>
          </w:rPr>
          <w:fldChar w:fldCharType="begin"/>
        </w:r>
        <w:r w:rsidR="00902ED7">
          <w:rPr>
            <w:webHidden/>
          </w:rPr>
          <w:instrText xml:space="preserve"> PAGEREF _Toc168394251 \h </w:instrText>
        </w:r>
        <w:r w:rsidR="00902ED7">
          <w:rPr>
            <w:webHidden/>
          </w:rPr>
        </w:r>
        <w:r w:rsidR="00902ED7">
          <w:rPr>
            <w:webHidden/>
          </w:rPr>
          <w:fldChar w:fldCharType="separate"/>
        </w:r>
        <w:r w:rsidR="00902ED7">
          <w:rPr>
            <w:webHidden/>
          </w:rPr>
          <w:t>5</w:t>
        </w:r>
        <w:r w:rsidR="00902ED7">
          <w:rPr>
            <w:webHidden/>
          </w:rPr>
          <w:fldChar w:fldCharType="end"/>
        </w:r>
      </w:hyperlink>
    </w:p>
    <w:p w14:paraId="3A0DF73E" w14:textId="273C6C2F" w:rsidR="00902ED7" w:rsidRDefault="006548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4252" w:history="1">
        <w:r w:rsidR="00902ED7" w:rsidRPr="00D41753">
          <w:rPr>
            <w:rStyle w:val="Hyperlink"/>
          </w:rPr>
          <w:t>4.</w:t>
        </w:r>
        <w:r w:rsidR="00902ED7">
          <w:rPr>
            <w:rFonts w:asciiTheme="minorHAnsi" w:eastAsiaTheme="minorEastAsia" w:hAnsiTheme="minorHAnsi" w:cstheme="minorBidi"/>
            <w:kern w:val="2"/>
            <w:sz w:val="22"/>
            <w:lang w:eastAsia="en-GB" w:bidi="ar-SA"/>
            <w14:ligatures w14:val="standardContextual"/>
          </w:rPr>
          <w:tab/>
        </w:r>
        <w:r w:rsidR="00902ED7" w:rsidRPr="00D41753">
          <w:rPr>
            <w:rStyle w:val="Hyperlink"/>
          </w:rPr>
          <w:t>Relationship to IAEA documentation and guidance</w:t>
        </w:r>
        <w:r w:rsidR="00902ED7">
          <w:rPr>
            <w:webHidden/>
          </w:rPr>
          <w:tab/>
        </w:r>
        <w:r w:rsidR="00902ED7">
          <w:rPr>
            <w:webHidden/>
          </w:rPr>
          <w:fldChar w:fldCharType="begin"/>
        </w:r>
        <w:r w:rsidR="00902ED7">
          <w:rPr>
            <w:webHidden/>
          </w:rPr>
          <w:instrText xml:space="preserve"> PAGEREF _Toc168394252 \h </w:instrText>
        </w:r>
        <w:r w:rsidR="00902ED7">
          <w:rPr>
            <w:webHidden/>
          </w:rPr>
        </w:r>
        <w:r w:rsidR="00902ED7">
          <w:rPr>
            <w:webHidden/>
          </w:rPr>
          <w:fldChar w:fldCharType="separate"/>
        </w:r>
        <w:r w:rsidR="00902ED7">
          <w:rPr>
            <w:webHidden/>
          </w:rPr>
          <w:t>5</w:t>
        </w:r>
        <w:r w:rsidR="00902ED7">
          <w:rPr>
            <w:webHidden/>
          </w:rPr>
          <w:fldChar w:fldCharType="end"/>
        </w:r>
      </w:hyperlink>
    </w:p>
    <w:p w14:paraId="44D2CE34" w14:textId="2845BBA6" w:rsidR="00902ED7" w:rsidRDefault="006548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4253" w:history="1">
        <w:r w:rsidR="00902ED7" w:rsidRPr="00D41753">
          <w:rPr>
            <w:rStyle w:val="Hyperlink"/>
          </w:rPr>
          <w:t>5.</w:t>
        </w:r>
        <w:r w:rsidR="00902ED7">
          <w:rPr>
            <w:rFonts w:asciiTheme="minorHAnsi" w:eastAsiaTheme="minorEastAsia" w:hAnsiTheme="minorHAnsi" w:cstheme="minorBidi"/>
            <w:kern w:val="2"/>
            <w:sz w:val="22"/>
            <w:lang w:eastAsia="en-GB" w:bidi="ar-SA"/>
            <w14:ligatures w14:val="standardContextual"/>
          </w:rPr>
          <w:tab/>
        </w:r>
        <w:r w:rsidR="00902ED7" w:rsidRPr="00D41753">
          <w:rPr>
            <w:rStyle w:val="Hyperlink"/>
          </w:rPr>
          <w:t>Relationship to national policy documents</w:t>
        </w:r>
        <w:r w:rsidR="00902ED7">
          <w:rPr>
            <w:webHidden/>
          </w:rPr>
          <w:tab/>
        </w:r>
        <w:r w:rsidR="00902ED7">
          <w:rPr>
            <w:webHidden/>
          </w:rPr>
          <w:fldChar w:fldCharType="begin"/>
        </w:r>
        <w:r w:rsidR="00902ED7">
          <w:rPr>
            <w:webHidden/>
          </w:rPr>
          <w:instrText xml:space="preserve"> PAGEREF _Toc168394253 \h </w:instrText>
        </w:r>
        <w:r w:rsidR="00902ED7">
          <w:rPr>
            <w:webHidden/>
          </w:rPr>
        </w:r>
        <w:r w:rsidR="00902ED7">
          <w:rPr>
            <w:webHidden/>
          </w:rPr>
          <w:fldChar w:fldCharType="separate"/>
        </w:r>
        <w:r w:rsidR="00902ED7">
          <w:rPr>
            <w:webHidden/>
          </w:rPr>
          <w:t>6</w:t>
        </w:r>
        <w:r w:rsidR="00902ED7">
          <w:rPr>
            <w:webHidden/>
          </w:rPr>
          <w:fldChar w:fldCharType="end"/>
        </w:r>
      </w:hyperlink>
    </w:p>
    <w:p w14:paraId="663D8212" w14:textId="10019830" w:rsidR="00902ED7" w:rsidRDefault="006548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4254" w:history="1">
        <w:r w:rsidR="00902ED7" w:rsidRPr="00D41753">
          <w:rPr>
            <w:rStyle w:val="Hyperlink"/>
          </w:rPr>
          <w:t>6.</w:t>
        </w:r>
        <w:r w:rsidR="00902ED7">
          <w:rPr>
            <w:rFonts w:asciiTheme="minorHAnsi" w:eastAsiaTheme="minorEastAsia" w:hAnsiTheme="minorHAnsi" w:cstheme="minorBidi"/>
            <w:kern w:val="2"/>
            <w:sz w:val="22"/>
            <w:lang w:eastAsia="en-GB" w:bidi="ar-SA"/>
            <w14:ligatures w14:val="standardContextual"/>
          </w:rPr>
          <w:tab/>
        </w:r>
        <w:r w:rsidR="00902ED7" w:rsidRPr="00D41753">
          <w:rPr>
            <w:rStyle w:val="Hyperlink"/>
          </w:rPr>
          <w:t>Advice to inspectors</w:t>
        </w:r>
        <w:r w:rsidR="00902ED7">
          <w:rPr>
            <w:webHidden/>
          </w:rPr>
          <w:tab/>
        </w:r>
        <w:r w:rsidR="00902ED7">
          <w:rPr>
            <w:webHidden/>
          </w:rPr>
          <w:fldChar w:fldCharType="begin"/>
        </w:r>
        <w:r w:rsidR="00902ED7">
          <w:rPr>
            <w:webHidden/>
          </w:rPr>
          <w:instrText xml:space="preserve"> PAGEREF _Toc168394254 \h </w:instrText>
        </w:r>
        <w:r w:rsidR="00902ED7">
          <w:rPr>
            <w:webHidden/>
          </w:rPr>
        </w:r>
        <w:r w:rsidR="00902ED7">
          <w:rPr>
            <w:webHidden/>
          </w:rPr>
          <w:fldChar w:fldCharType="separate"/>
        </w:r>
        <w:r w:rsidR="00902ED7">
          <w:rPr>
            <w:webHidden/>
          </w:rPr>
          <w:t>7</w:t>
        </w:r>
        <w:r w:rsidR="00902ED7">
          <w:rPr>
            <w:webHidden/>
          </w:rPr>
          <w:fldChar w:fldCharType="end"/>
        </w:r>
      </w:hyperlink>
    </w:p>
    <w:p w14:paraId="60B3DCEE" w14:textId="212C12E3" w:rsidR="00902ED7" w:rsidRDefault="006548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394255" w:history="1">
        <w:r w:rsidR="00902ED7" w:rsidRPr="00D41753">
          <w:rPr>
            <w:rStyle w:val="Hyperlink"/>
          </w:rPr>
          <w:t>7.</w:t>
        </w:r>
        <w:r w:rsidR="00902ED7">
          <w:rPr>
            <w:rFonts w:asciiTheme="minorHAnsi" w:eastAsiaTheme="minorEastAsia" w:hAnsiTheme="minorHAnsi" w:cstheme="minorBidi"/>
            <w:kern w:val="2"/>
            <w:sz w:val="22"/>
            <w:lang w:eastAsia="en-GB" w:bidi="ar-SA"/>
            <w14:ligatures w14:val="standardContextual"/>
          </w:rPr>
          <w:tab/>
        </w:r>
        <w:r w:rsidR="00902ED7" w:rsidRPr="00D41753">
          <w:rPr>
            <w:rStyle w:val="Hyperlink"/>
          </w:rPr>
          <w:t>Supply chain oversight and assurance</w:t>
        </w:r>
        <w:r w:rsidR="00902ED7">
          <w:rPr>
            <w:webHidden/>
          </w:rPr>
          <w:tab/>
        </w:r>
        <w:r w:rsidR="00902ED7">
          <w:rPr>
            <w:webHidden/>
          </w:rPr>
          <w:fldChar w:fldCharType="begin"/>
        </w:r>
        <w:r w:rsidR="00902ED7">
          <w:rPr>
            <w:webHidden/>
          </w:rPr>
          <w:instrText xml:space="preserve"> PAGEREF _Toc168394255 \h </w:instrText>
        </w:r>
        <w:r w:rsidR="00902ED7">
          <w:rPr>
            <w:webHidden/>
          </w:rPr>
        </w:r>
        <w:r w:rsidR="00902ED7">
          <w:rPr>
            <w:webHidden/>
          </w:rPr>
          <w:fldChar w:fldCharType="separate"/>
        </w:r>
        <w:r w:rsidR="00902ED7">
          <w:rPr>
            <w:webHidden/>
          </w:rPr>
          <w:t>9</w:t>
        </w:r>
        <w:r w:rsidR="00902ED7">
          <w:rPr>
            <w:webHidden/>
          </w:rPr>
          <w:fldChar w:fldCharType="end"/>
        </w:r>
      </w:hyperlink>
    </w:p>
    <w:p w14:paraId="6F2F81FB" w14:textId="7D2B7474" w:rsidR="00902ED7" w:rsidRDefault="0065489F">
      <w:pPr>
        <w:pStyle w:val="TOC1"/>
        <w:rPr>
          <w:rFonts w:asciiTheme="minorHAnsi" w:eastAsiaTheme="minorEastAsia" w:hAnsiTheme="minorHAnsi" w:cstheme="minorBidi"/>
          <w:kern w:val="2"/>
          <w:sz w:val="22"/>
          <w:lang w:eastAsia="en-GB" w:bidi="ar-SA"/>
          <w14:ligatures w14:val="standardContextual"/>
        </w:rPr>
      </w:pPr>
      <w:hyperlink w:anchor="_Toc168394256" w:history="1">
        <w:r w:rsidR="00902ED7" w:rsidRPr="00D41753">
          <w:rPr>
            <w:rStyle w:val="Hyperlink"/>
          </w:rPr>
          <w:t>References</w:t>
        </w:r>
        <w:r w:rsidR="00902ED7">
          <w:rPr>
            <w:webHidden/>
          </w:rPr>
          <w:tab/>
        </w:r>
        <w:r w:rsidR="00902ED7">
          <w:rPr>
            <w:webHidden/>
          </w:rPr>
          <w:fldChar w:fldCharType="begin"/>
        </w:r>
        <w:r w:rsidR="00902ED7">
          <w:rPr>
            <w:webHidden/>
          </w:rPr>
          <w:instrText xml:space="preserve"> PAGEREF _Toc168394256 \h </w:instrText>
        </w:r>
        <w:r w:rsidR="00902ED7">
          <w:rPr>
            <w:webHidden/>
          </w:rPr>
        </w:r>
        <w:r w:rsidR="00902ED7">
          <w:rPr>
            <w:webHidden/>
          </w:rPr>
          <w:fldChar w:fldCharType="separate"/>
        </w:r>
        <w:r w:rsidR="00902ED7">
          <w:rPr>
            <w:webHidden/>
          </w:rPr>
          <w:t>13</w:t>
        </w:r>
        <w:r w:rsidR="00902ED7">
          <w:rPr>
            <w:webHidden/>
          </w:rPr>
          <w:fldChar w:fldCharType="end"/>
        </w:r>
      </w:hyperlink>
    </w:p>
    <w:p w14:paraId="0C9A6D21" w14:textId="316DC896" w:rsidR="00902ED7" w:rsidRDefault="0065489F">
      <w:pPr>
        <w:pStyle w:val="TOC1"/>
        <w:rPr>
          <w:rFonts w:asciiTheme="minorHAnsi" w:eastAsiaTheme="minorEastAsia" w:hAnsiTheme="minorHAnsi" w:cstheme="minorBidi"/>
          <w:kern w:val="2"/>
          <w:sz w:val="22"/>
          <w:lang w:eastAsia="en-GB" w:bidi="ar-SA"/>
          <w14:ligatures w14:val="standardContextual"/>
        </w:rPr>
      </w:pPr>
      <w:hyperlink w:anchor="_Toc168394257" w:history="1">
        <w:r w:rsidR="00902ED7" w:rsidRPr="00D41753">
          <w:rPr>
            <w:rStyle w:val="Hyperlink"/>
          </w:rPr>
          <w:t>Glossary and abbreviations</w:t>
        </w:r>
        <w:r w:rsidR="00902ED7">
          <w:rPr>
            <w:webHidden/>
          </w:rPr>
          <w:tab/>
        </w:r>
        <w:r w:rsidR="00902ED7">
          <w:rPr>
            <w:webHidden/>
          </w:rPr>
          <w:fldChar w:fldCharType="begin"/>
        </w:r>
        <w:r w:rsidR="00902ED7">
          <w:rPr>
            <w:webHidden/>
          </w:rPr>
          <w:instrText xml:space="preserve"> PAGEREF _Toc168394257 \h </w:instrText>
        </w:r>
        <w:r w:rsidR="00902ED7">
          <w:rPr>
            <w:webHidden/>
          </w:rPr>
        </w:r>
        <w:r w:rsidR="00902ED7">
          <w:rPr>
            <w:webHidden/>
          </w:rPr>
          <w:fldChar w:fldCharType="separate"/>
        </w:r>
        <w:r w:rsidR="00902ED7">
          <w:rPr>
            <w:webHidden/>
          </w:rPr>
          <w:t>14</w:t>
        </w:r>
        <w:r w:rsidR="00902ED7">
          <w:rPr>
            <w:webHidden/>
          </w:rPr>
          <w:fldChar w:fldCharType="end"/>
        </w:r>
      </w:hyperlink>
    </w:p>
    <w:p w14:paraId="0CC4B54A" w14:textId="1B5930AE"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Default="008D49A5" w:rsidP="00A51087">
      <w:pPr>
        <w:pStyle w:val="Heading1"/>
        <w:numPr>
          <w:ilvl w:val="0"/>
          <w:numId w:val="4"/>
        </w:numPr>
      </w:pPr>
      <w:bookmarkStart w:id="1" w:name="_Toc168394249"/>
      <w:r w:rsidRPr="00E90780">
        <w:lastRenderedPageBreak/>
        <w:t>Introduction</w:t>
      </w:r>
      <w:bookmarkEnd w:id="1"/>
    </w:p>
    <w:p w14:paraId="56D71E00" w14:textId="397579E4" w:rsidR="000950B3" w:rsidRPr="00292CF9" w:rsidRDefault="000E6C14" w:rsidP="00250515">
      <w:pPr>
        <w:pStyle w:val="F9-Paragraph"/>
        <w:numPr>
          <w:ilvl w:val="0"/>
          <w:numId w:val="7"/>
        </w:numPr>
        <w:ind w:left="851" w:hanging="851"/>
      </w:pPr>
      <w:bookmarkStart w:id="2" w:name="_Hlk64448648"/>
      <w:r w:rsidRPr="000E6C14">
        <w:rPr>
          <w:szCs w:val="22"/>
        </w:rPr>
        <w:t>The Office for Nuclear Regulation (ONR) has established a set of Security Assessment Principles (SyAPs)</w:t>
      </w:r>
      <w:r w:rsidR="00A51087">
        <w:rPr>
          <w:szCs w:val="22"/>
        </w:rPr>
        <w:t xml:space="preserve"> </w:t>
      </w:r>
      <w:sdt>
        <w:sdtPr>
          <w:rPr>
            <w:szCs w:val="22"/>
          </w:rPr>
          <w:id w:val="1730263168"/>
          <w:citation/>
        </w:sdtPr>
        <w:sdtEndPr/>
        <w:sdtContent>
          <w:r w:rsidR="00A51087">
            <w:rPr>
              <w:szCs w:val="22"/>
            </w:rPr>
            <w:fldChar w:fldCharType="begin"/>
          </w:r>
          <w:r w:rsidR="00A51087">
            <w:rPr>
              <w:szCs w:val="22"/>
            </w:rPr>
            <w:instrText xml:space="preserve"> CITATION ONR173 \l 2057 </w:instrText>
          </w:r>
          <w:r w:rsidR="00A51087">
            <w:rPr>
              <w:szCs w:val="22"/>
            </w:rPr>
            <w:fldChar w:fldCharType="separate"/>
          </w:r>
          <w:r w:rsidR="00A51087" w:rsidRPr="00A51087">
            <w:rPr>
              <w:noProof/>
              <w:szCs w:val="22"/>
            </w:rPr>
            <w:t>[1]</w:t>
          </w:r>
          <w:r w:rsidR="00A51087">
            <w:rPr>
              <w:szCs w:val="22"/>
            </w:rPr>
            <w:fldChar w:fldCharType="end"/>
          </w:r>
        </w:sdtContent>
      </w:sdt>
      <w:r w:rsidRPr="000E6C14">
        <w:rPr>
          <w:szCs w:val="22"/>
        </w:rPr>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rPr>
            <w:szCs w:val="22"/>
          </w:rPr>
          <w:id w:val="-39364796"/>
          <w:citation/>
        </w:sdtPr>
        <w:sdtEndPr/>
        <w:sdtContent>
          <w:r w:rsidR="00A51087">
            <w:rPr>
              <w:szCs w:val="22"/>
            </w:rPr>
            <w:fldChar w:fldCharType="begin"/>
          </w:r>
          <w:r w:rsidR="00A51087">
            <w:rPr>
              <w:szCs w:val="22"/>
            </w:rPr>
            <w:instrText xml:space="preserve"> CITATION HMG032 \l 2057 </w:instrText>
          </w:r>
          <w:r w:rsidR="00A51087">
            <w:rPr>
              <w:szCs w:val="22"/>
            </w:rPr>
            <w:fldChar w:fldCharType="separate"/>
          </w:r>
          <w:r w:rsidR="00A51087" w:rsidRPr="00A51087">
            <w:rPr>
              <w:noProof/>
              <w:szCs w:val="22"/>
            </w:rPr>
            <w:t>[2]</w:t>
          </w:r>
          <w:r w:rsidR="00A51087">
            <w:rPr>
              <w:szCs w:val="22"/>
            </w:rPr>
            <w:fldChar w:fldCharType="end"/>
          </w:r>
        </w:sdtContent>
      </w:sdt>
      <w:r w:rsidRPr="000E6C14">
        <w:rPr>
          <w:szCs w:val="22"/>
        </w:rPr>
        <w:t>.</w:t>
      </w:r>
    </w:p>
    <w:p w14:paraId="688EA0A9" w14:textId="75D4A14D" w:rsidR="00292CF9" w:rsidRDefault="000E6C14" w:rsidP="00250515">
      <w:pPr>
        <w:pStyle w:val="F9-Paragraph"/>
        <w:numPr>
          <w:ilvl w:val="0"/>
          <w:numId w:val="7"/>
        </w:numPr>
        <w:ind w:left="851" w:hanging="851"/>
      </w:pPr>
      <w:r w:rsidRPr="000E6C14">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A51087">
        <w:t xml:space="preserve"> </w:t>
      </w:r>
      <w:r w:rsidRPr="000E6C14">
        <w:t>This Technical Assessment Guide (TAG) is such a guide</w:t>
      </w:r>
      <w:r w:rsidR="00292CF9" w:rsidRPr="00292CF9">
        <w:t>.</w:t>
      </w:r>
    </w:p>
    <w:p w14:paraId="6F1880DE" w14:textId="77777777" w:rsidR="00A51087" w:rsidRPr="00292CF9" w:rsidRDefault="00A51087" w:rsidP="00A51087">
      <w:pPr>
        <w:pStyle w:val="F9-Paragraph"/>
        <w:ind w:left="851"/>
      </w:pPr>
    </w:p>
    <w:p w14:paraId="5EF3ABEA" w14:textId="11BA3056" w:rsidR="00292CF9" w:rsidRPr="00292CF9" w:rsidRDefault="00FC1C76" w:rsidP="00A51087">
      <w:pPr>
        <w:pStyle w:val="Heading1"/>
      </w:pPr>
      <w:bookmarkStart w:id="3" w:name="_Toc168394250"/>
      <w:r>
        <w:t xml:space="preserve">Purpose and </w:t>
      </w:r>
      <w:r w:rsidR="00A51087">
        <w:t>s</w:t>
      </w:r>
      <w:r>
        <w:t>cope</w:t>
      </w:r>
      <w:bookmarkEnd w:id="3"/>
    </w:p>
    <w:p w14:paraId="23D85951" w14:textId="341E3F66" w:rsidR="00292CF9" w:rsidRDefault="00E35834" w:rsidP="00250515">
      <w:pPr>
        <w:pStyle w:val="F9-Paragraph"/>
        <w:numPr>
          <w:ilvl w:val="0"/>
          <w:numId w:val="7"/>
        </w:numPr>
        <w:ind w:left="851" w:hanging="851"/>
      </w:pPr>
      <w:r w:rsidRPr="00E35834">
        <w:t>This TAG contains guidance to advise and inform ONR inspectors in exercising their regulatory judgment during assessment activities relating to a dutyholder’s supply chain management arrangements.</w:t>
      </w:r>
      <w:r w:rsidR="00A51087">
        <w:t xml:space="preserve"> </w:t>
      </w:r>
      <w:r w:rsidRPr="00E35834">
        <w:t>It aims to provide general advice and guidance to ONR inspectors on how this aspect of security should be assessed. It does not set out how ONR regulates the dutyholder’s arrangements.</w:t>
      </w:r>
      <w:r w:rsidR="00A51087">
        <w:t xml:space="preserve"> </w:t>
      </w:r>
      <w:r w:rsidRPr="00E35834">
        <w:t>It does not prescribe the detail, targets or methodologies for dutyholders to follow in demonstrating they have addressed the SyAPs. It is the dutyholder’s responsibility to determine and describe this detail and for ONR to assess whether the arrangements are adequate</w:t>
      </w:r>
      <w:r w:rsidR="00C771BF" w:rsidRPr="00C771BF">
        <w:t>.</w:t>
      </w:r>
    </w:p>
    <w:p w14:paraId="1A14C17B" w14:textId="77777777" w:rsidR="00A51087" w:rsidRDefault="00A51087" w:rsidP="00A51087">
      <w:pPr>
        <w:pStyle w:val="Heading1"/>
        <w:sectPr w:rsidR="00A51087" w:rsidSect="000B2BCD">
          <w:headerReference w:type="default" r:id="rId17"/>
          <w:footerReference w:type="default" r:id="rId18"/>
          <w:pgSz w:w="11906" w:h="16838" w:code="9"/>
          <w:pgMar w:top="1440" w:right="1440" w:bottom="1440" w:left="1440" w:header="397" w:footer="397" w:gutter="0"/>
          <w:cols w:space="312"/>
          <w:docGrid w:linePitch="360"/>
        </w:sectPr>
      </w:pPr>
      <w:bookmarkStart w:id="4" w:name="_Toc99551663"/>
    </w:p>
    <w:p w14:paraId="68CAAFA5" w14:textId="1B0F7F7A" w:rsidR="007E3DAB" w:rsidRPr="00292CF9" w:rsidRDefault="007E3DAB" w:rsidP="00A51087">
      <w:pPr>
        <w:pStyle w:val="Heading1"/>
      </w:pPr>
      <w:bookmarkStart w:id="5" w:name="_Toc168394251"/>
      <w:r w:rsidRPr="007E3DAB">
        <w:lastRenderedPageBreak/>
        <w:t xml:space="preserve">Relationship to </w:t>
      </w:r>
      <w:r w:rsidR="00A51087">
        <w:t>r</w:t>
      </w:r>
      <w:r w:rsidRPr="007E3DAB">
        <w:t xml:space="preserve">elevant </w:t>
      </w:r>
      <w:r w:rsidR="00A51087">
        <w:t>l</w:t>
      </w:r>
      <w:r w:rsidRPr="007E3DAB">
        <w:t>egislation</w:t>
      </w:r>
      <w:bookmarkEnd w:id="4"/>
      <w:bookmarkEnd w:id="5"/>
    </w:p>
    <w:p w14:paraId="10E0056A" w14:textId="2345EA25" w:rsidR="007E3DAB" w:rsidRPr="007E3DAB" w:rsidRDefault="00250BB5" w:rsidP="00250515">
      <w:pPr>
        <w:pStyle w:val="F9-Paragraph"/>
        <w:numPr>
          <w:ilvl w:val="0"/>
          <w:numId w:val="7"/>
        </w:numPr>
        <w:ind w:left="851" w:hanging="851"/>
      </w:pPr>
      <w:r w:rsidRPr="00250BB5">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r w:rsidR="007E3DAB" w:rsidRPr="007E3DAB">
        <w:rPr>
          <w:szCs w:val="22"/>
        </w:rPr>
        <w:t>.</w:t>
      </w:r>
    </w:p>
    <w:p w14:paraId="1A1E807E" w14:textId="19D69F44" w:rsidR="006564B0" w:rsidRPr="00A51087" w:rsidRDefault="00250BB5" w:rsidP="00250BB5">
      <w:pPr>
        <w:pStyle w:val="F9-Paragraph"/>
        <w:numPr>
          <w:ilvl w:val="0"/>
          <w:numId w:val="7"/>
        </w:numPr>
        <w:ind w:left="851" w:hanging="851"/>
      </w:pPr>
      <w:r w:rsidRPr="00250BB5">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supply chain management to be an important component of a dutyholder’s arrangements in demonstrating compliance with relevant legislation</w:t>
      </w:r>
      <w:r w:rsidR="00594252" w:rsidRPr="00594252">
        <w:rPr>
          <w:szCs w:val="22"/>
        </w:rPr>
        <w:t>.</w:t>
      </w:r>
    </w:p>
    <w:p w14:paraId="6EBBED95" w14:textId="77777777" w:rsidR="00A51087" w:rsidRPr="006564B0" w:rsidRDefault="00A51087" w:rsidP="00A51087">
      <w:pPr>
        <w:pStyle w:val="F9-Paragraph"/>
        <w:ind w:left="851"/>
      </w:pPr>
    </w:p>
    <w:p w14:paraId="0A22D322" w14:textId="128D9155" w:rsidR="009B480C" w:rsidRPr="00A51087" w:rsidRDefault="009B480C" w:rsidP="00A51087">
      <w:pPr>
        <w:pStyle w:val="Heading1"/>
      </w:pPr>
      <w:bookmarkStart w:id="6" w:name="_Toc168394252"/>
      <w:r w:rsidRPr="00A51087">
        <w:t xml:space="preserve">Relationship to </w:t>
      </w:r>
      <w:r w:rsidR="00250BB5" w:rsidRPr="00A51087">
        <w:t xml:space="preserve">IAEA </w:t>
      </w:r>
      <w:r w:rsidR="00A51087" w:rsidRPr="00A51087">
        <w:t>d</w:t>
      </w:r>
      <w:r w:rsidR="00250BB5" w:rsidRPr="00A51087">
        <w:t>ocumentation</w:t>
      </w:r>
      <w:r w:rsidRPr="00A51087">
        <w:t xml:space="preserve"> and </w:t>
      </w:r>
      <w:r w:rsidR="00A51087" w:rsidRPr="00A51087">
        <w:t>g</w:t>
      </w:r>
      <w:r w:rsidRPr="00A51087">
        <w:t>uidance</w:t>
      </w:r>
      <w:bookmarkEnd w:id="6"/>
    </w:p>
    <w:p w14:paraId="2CB322E3" w14:textId="68540D89" w:rsidR="009B480C" w:rsidRPr="009B480C" w:rsidRDefault="009C6802" w:rsidP="00250515">
      <w:pPr>
        <w:pStyle w:val="F9-Paragraph"/>
        <w:numPr>
          <w:ilvl w:val="0"/>
          <w:numId w:val="7"/>
        </w:numPr>
        <w:ind w:left="851" w:hanging="851"/>
      </w:pPr>
      <w:r w:rsidRPr="009C6802">
        <w:t xml:space="preserve">The essential elements of a national nuclear security regime are set out in the Convention on the Physical Protection of Nuclear Material (CPPNM) </w:t>
      </w:r>
      <w:sdt>
        <w:sdtPr>
          <w:id w:val="-838156048"/>
          <w:citation/>
        </w:sdtPr>
        <w:sdtEndPr/>
        <w:sdtContent>
          <w:r w:rsidR="00A51087">
            <w:fldChar w:fldCharType="begin"/>
          </w:r>
          <w:r w:rsidR="00A51087">
            <w:instrText xml:space="preserve"> CITATION IAE19 \l 2057 </w:instrText>
          </w:r>
          <w:r w:rsidR="00A51087">
            <w:fldChar w:fldCharType="separate"/>
          </w:r>
          <w:r w:rsidR="00A51087">
            <w:rPr>
              <w:noProof/>
            </w:rPr>
            <w:t>[3]</w:t>
          </w:r>
          <w:r w:rsidR="00A51087">
            <w:fldChar w:fldCharType="end"/>
          </w:r>
        </w:sdtContent>
      </w:sdt>
      <w:r w:rsidRPr="009C6802">
        <w:t xml:space="preserve"> and the IAEA Nuclear Security Fundamentals </w:t>
      </w:r>
      <w:sdt>
        <w:sdtPr>
          <w:id w:val="1000161654"/>
          <w:citation/>
        </w:sdtPr>
        <w:sdtEndPr/>
        <w:sdtContent>
          <w:r w:rsidR="00A51087">
            <w:fldChar w:fldCharType="begin"/>
          </w:r>
          <w:r w:rsidR="00A51087">
            <w:instrText xml:space="preserve"> CITATION IAE20 \l 2057 </w:instrText>
          </w:r>
          <w:r w:rsidR="00A51087">
            <w:fldChar w:fldCharType="separate"/>
          </w:r>
          <w:r w:rsidR="00A51087">
            <w:rPr>
              <w:noProof/>
            </w:rPr>
            <w:t>[4]</w:t>
          </w:r>
          <w:r w:rsidR="00A51087">
            <w:fldChar w:fldCharType="end"/>
          </w:r>
        </w:sdtContent>
      </w:sdt>
      <w:r w:rsidRPr="009C6802">
        <w:t>. Further guidance is available within IAEA Technical Guidance and Implementing Guides</w:t>
      </w:r>
      <w:r w:rsidR="009B480C" w:rsidRPr="009B480C">
        <w:t>.</w:t>
      </w:r>
    </w:p>
    <w:p w14:paraId="25C4A62B" w14:textId="52201060" w:rsidR="009B480C" w:rsidRDefault="002340D8" w:rsidP="00250515">
      <w:pPr>
        <w:pStyle w:val="F9-Paragraph"/>
        <w:numPr>
          <w:ilvl w:val="0"/>
          <w:numId w:val="7"/>
        </w:numPr>
        <w:ind w:left="851" w:hanging="851"/>
      </w:pPr>
      <w:r w:rsidRPr="002340D8">
        <w:t>Fundamental Principle J of the CPPNM refers to quality assurance and states that ‘a quality assurance policy and quality assurance programmes should be established and implemented with a view to providing confidence that specified requirements for all activities important to physical protection are satisfied’. The importance of issues relating to assurance activities are also recognised in the Nuclear Security Fundamentals, specifically</w:t>
      </w:r>
      <w:r w:rsidR="00636851" w:rsidRPr="00636851">
        <w:t>:</w:t>
      </w:r>
    </w:p>
    <w:p w14:paraId="5304AB2E" w14:textId="1F703710" w:rsidR="00636851" w:rsidRDefault="002340D8" w:rsidP="00636851">
      <w:pPr>
        <w:pStyle w:val="Bulletlist1"/>
      </w:pPr>
      <w:r w:rsidRPr="002340D8">
        <w:t>Essential Element 12: Sustaining a Nuclear Security Regime – 3.12</w:t>
      </w:r>
      <w:r w:rsidR="00636851" w:rsidRPr="00636851">
        <w:t>:</w:t>
      </w:r>
    </w:p>
    <w:p w14:paraId="153FB696" w14:textId="14746685" w:rsidR="00277829" w:rsidRPr="009B480C" w:rsidRDefault="002340D8" w:rsidP="002340D8">
      <w:pPr>
        <w:pStyle w:val="Bulletlist2"/>
      </w:pPr>
      <w:r w:rsidRPr="002340D8">
        <w:t>h) Routinely performing assurance activities to identify and address issues and factors that may affect the capacity to provide adequate nuclear security including cyber security at all times</w:t>
      </w:r>
      <w:r>
        <w:t>.</w:t>
      </w:r>
    </w:p>
    <w:p w14:paraId="25C4F4F2" w14:textId="4E1EB908" w:rsidR="00277829" w:rsidRPr="007A36DD" w:rsidRDefault="002340D8" w:rsidP="002340D8">
      <w:pPr>
        <w:pStyle w:val="F9-Paragraph"/>
        <w:numPr>
          <w:ilvl w:val="0"/>
          <w:numId w:val="7"/>
        </w:numPr>
        <w:ind w:left="851" w:hanging="851"/>
      </w:pPr>
      <w:r w:rsidRPr="002340D8">
        <w:rPr>
          <w:szCs w:val="22"/>
        </w:rPr>
        <w:t xml:space="preserve">A more detailed description of the elements is provided in Recommendations level guidance, specifically Nuclear Security Series (NSS) </w:t>
      </w:r>
      <w:r w:rsidR="00A51087">
        <w:rPr>
          <w:szCs w:val="22"/>
        </w:rPr>
        <w:t xml:space="preserve">No. </w:t>
      </w:r>
      <w:r w:rsidRPr="002340D8">
        <w:rPr>
          <w:szCs w:val="22"/>
        </w:rPr>
        <w:t xml:space="preserve">13, </w:t>
      </w:r>
      <w:r w:rsidR="00A51087">
        <w:rPr>
          <w:szCs w:val="22"/>
        </w:rPr>
        <w:t>‘</w:t>
      </w:r>
      <w:r w:rsidRPr="002340D8">
        <w:rPr>
          <w:szCs w:val="22"/>
        </w:rPr>
        <w:t>Recommendations on Physical Protection of Nuclear Material and Nuclear Facilities</w:t>
      </w:r>
      <w:r w:rsidR="00A51087">
        <w:rPr>
          <w:szCs w:val="22"/>
        </w:rPr>
        <w:t>’</w:t>
      </w:r>
      <w:r w:rsidRPr="002340D8">
        <w:rPr>
          <w:szCs w:val="22"/>
        </w:rPr>
        <w:t xml:space="preserve"> </w:t>
      </w:r>
      <w:sdt>
        <w:sdtPr>
          <w:rPr>
            <w:szCs w:val="22"/>
          </w:rPr>
          <w:id w:val="917525333"/>
          <w:citation/>
        </w:sdtPr>
        <w:sdtEndPr/>
        <w:sdtContent>
          <w:r w:rsidR="00A51087">
            <w:rPr>
              <w:szCs w:val="22"/>
            </w:rPr>
            <w:fldChar w:fldCharType="begin"/>
          </w:r>
          <w:r w:rsidR="00A51087">
            <w:rPr>
              <w:szCs w:val="22"/>
            </w:rPr>
            <w:instrText xml:space="preserve"> CITATION IAE112 \l 2057 </w:instrText>
          </w:r>
          <w:r w:rsidR="00A51087">
            <w:rPr>
              <w:szCs w:val="22"/>
            </w:rPr>
            <w:fldChar w:fldCharType="separate"/>
          </w:r>
          <w:r w:rsidR="00A51087" w:rsidRPr="00A51087">
            <w:rPr>
              <w:noProof/>
              <w:szCs w:val="22"/>
            </w:rPr>
            <w:t>[5]</w:t>
          </w:r>
          <w:r w:rsidR="00A51087">
            <w:rPr>
              <w:szCs w:val="22"/>
            </w:rPr>
            <w:fldChar w:fldCharType="end"/>
          </w:r>
        </w:sdtContent>
      </w:sdt>
      <w:r w:rsidR="00277829" w:rsidRPr="00277829">
        <w:rPr>
          <w:szCs w:val="22"/>
        </w:rPr>
        <w:t>.</w:t>
      </w:r>
    </w:p>
    <w:p w14:paraId="3D0C1699" w14:textId="1C57DD55" w:rsidR="007A36DD" w:rsidRPr="00277829" w:rsidRDefault="007A36DD" w:rsidP="00A51087">
      <w:pPr>
        <w:pStyle w:val="Heading1"/>
      </w:pPr>
      <w:bookmarkStart w:id="7" w:name="_Toc168394253"/>
      <w:r w:rsidRPr="007A36DD">
        <w:lastRenderedPageBreak/>
        <w:t xml:space="preserve">Relationship </w:t>
      </w:r>
      <w:r>
        <w:t>t</w:t>
      </w:r>
      <w:r w:rsidRPr="007A36DD">
        <w:t xml:space="preserve">o </w:t>
      </w:r>
      <w:r w:rsidR="00A51087">
        <w:t>n</w:t>
      </w:r>
      <w:r w:rsidRPr="007A36DD">
        <w:t xml:space="preserve">ational </w:t>
      </w:r>
      <w:r w:rsidR="00A51087">
        <w:t>p</w:t>
      </w:r>
      <w:r w:rsidRPr="007A36DD">
        <w:t xml:space="preserve">olicy </w:t>
      </w:r>
      <w:r w:rsidR="00A51087">
        <w:t>d</w:t>
      </w:r>
      <w:r w:rsidRPr="007A36DD">
        <w:t>ocuments</w:t>
      </w:r>
      <w:bookmarkEnd w:id="7"/>
    </w:p>
    <w:p w14:paraId="09CCB2F4" w14:textId="0691AC6C" w:rsidR="007A36DD" w:rsidRDefault="007A36DD" w:rsidP="007A36DD">
      <w:pPr>
        <w:pStyle w:val="F9-Paragraph"/>
        <w:numPr>
          <w:ilvl w:val="0"/>
          <w:numId w:val="7"/>
        </w:numPr>
        <w:ind w:left="851" w:hanging="851"/>
      </w:pPr>
      <w:r w:rsidRPr="007A36DD">
        <w:t>The SyAPs provide ONR inspectors with a framework for making consistent regulatory judgements on the effectiveness of a dutyholder’s security arrangements.</w:t>
      </w:r>
      <w:r w:rsidR="00A51087">
        <w:t xml:space="preserve"> </w:t>
      </w:r>
      <w:r w:rsidRPr="007A36DD">
        <w:t>This TAG provides guidance to ONR inspectors when assessing a dutyholder’s submission demonstrating they have effective processes in place to achieve SyDP 4.3 – Oversight of Suppliers, in support of FSyP 4 – Nuclear Supply Chain Management.</w:t>
      </w:r>
      <w:r w:rsidR="00A51087">
        <w:t xml:space="preserve"> </w:t>
      </w:r>
      <w:r w:rsidRPr="007A36DD">
        <w:t>The TAG is consistent with other TAGs and associated guidance and policy documentation</w:t>
      </w:r>
      <w:r>
        <w:t>.</w:t>
      </w:r>
    </w:p>
    <w:p w14:paraId="6DD2E1F4" w14:textId="5F173472" w:rsidR="007A36DD" w:rsidRDefault="007A36DD" w:rsidP="007A36DD">
      <w:pPr>
        <w:pStyle w:val="F9-Paragraph"/>
        <w:numPr>
          <w:ilvl w:val="0"/>
          <w:numId w:val="7"/>
        </w:numPr>
        <w:ind w:left="851" w:hanging="851"/>
      </w:pPr>
      <w:r w:rsidRPr="007A36DD">
        <w:t xml:space="preserve">The HMG Security Policy Framework (SPF) </w:t>
      </w:r>
      <w:sdt>
        <w:sdtPr>
          <w:id w:val="1713610655"/>
          <w:citation/>
        </w:sdtPr>
        <w:sdtEndPr/>
        <w:sdtContent>
          <w:r w:rsidR="00A51087">
            <w:fldChar w:fldCharType="begin"/>
          </w:r>
          <w:r w:rsidR="00A51087">
            <w:instrText xml:space="preserve"> CITATION HMG22 \l 2057 </w:instrText>
          </w:r>
          <w:r w:rsidR="00A51087">
            <w:fldChar w:fldCharType="separate"/>
          </w:r>
          <w:r w:rsidR="00A51087">
            <w:rPr>
              <w:noProof/>
            </w:rPr>
            <w:t>[6]</w:t>
          </w:r>
          <w:r w:rsidR="00A51087">
            <w:fldChar w:fldCharType="end"/>
          </w:r>
        </w:sdtContent>
      </w:sdt>
      <w:r w:rsidRPr="007A36DD">
        <w:t xml:space="preserve">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the SyAPs. This ensures that dutyholders are presented with a coherent set of expectations for the protection of nuclear premises, SNI and the employment of appropriate personnel security controls both on and off nuclear premises</w:t>
      </w:r>
      <w:r>
        <w:t>.</w:t>
      </w:r>
    </w:p>
    <w:p w14:paraId="795BB42B" w14:textId="1186A9A6" w:rsidR="007A36DD" w:rsidRPr="00277829" w:rsidRDefault="007A36DD" w:rsidP="007A36DD">
      <w:pPr>
        <w:pStyle w:val="F9-Paragraph"/>
        <w:numPr>
          <w:ilvl w:val="0"/>
          <w:numId w:val="7"/>
        </w:numPr>
        <w:ind w:left="851" w:hanging="851"/>
      </w:pPr>
      <w:r w:rsidRPr="007A36DD">
        <w:t xml:space="preserve">The </w:t>
      </w:r>
      <w:r w:rsidR="00A51087">
        <w:t xml:space="preserve">NISR </w:t>
      </w:r>
      <w:r w:rsidRPr="007A36DD">
        <w:t>Classification Policy</w:t>
      </w:r>
      <w:r w:rsidR="00A51087">
        <w:t xml:space="preserve"> </w:t>
      </w:r>
      <w:sdt>
        <w:sdtPr>
          <w:id w:val="866639561"/>
          <w:citation/>
        </w:sdtPr>
        <w:sdtEndPr/>
        <w:sdtContent>
          <w:r w:rsidR="00A51087">
            <w:fldChar w:fldCharType="begin"/>
          </w:r>
          <w:r w:rsidR="00A51087">
            <w:instrText xml:space="preserve"> CITATION ONR227 \l 2057 </w:instrText>
          </w:r>
          <w:r w:rsidR="00A51087">
            <w:fldChar w:fldCharType="separate"/>
          </w:r>
          <w:r w:rsidR="00A51087">
            <w:rPr>
              <w:noProof/>
            </w:rPr>
            <w:t>[7]</w:t>
          </w:r>
          <w:r w:rsidR="00A51087">
            <w:fldChar w:fldCharType="end"/>
          </w:r>
        </w:sdtContent>
      </w:sdt>
      <w:r w:rsidRPr="007A36DD">
        <w:t xml:space="preserve"> indicates those categories of SNI, which require protection and the level of security classification to be applied</w:t>
      </w:r>
      <w:r>
        <w:t>.</w:t>
      </w:r>
    </w:p>
    <w:p w14:paraId="3778FA09" w14:textId="77777777" w:rsidR="00A51087" w:rsidRDefault="00A51087" w:rsidP="00A51087">
      <w:pPr>
        <w:pStyle w:val="Heading1"/>
        <w:sectPr w:rsidR="00A51087" w:rsidSect="000B2BCD">
          <w:pgSz w:w="11906" w:h="16838" w:code="9"/>
          <w:pgMar w:top="1440" w:right="1440" w:bottom="1440" w:left="1440" w:header="397" w:footer="397" w:gutter="0"/>
          <w:cols w:space="312"/>
          <w:docGrid w:linePitch="360"/>
        </w:sectPr>
      </w:pPr>
      <w:bookmarkStart w:id="8" w:name="_Toc99551665"/>
    </w:p>
    <w:p w14:paraId="5F50DABA" w14:textId="3C40282E" w:rsidR="00277829" w:rsidRPr="00277829" w:rsidRDefault="0083126A" w:rsidP="00A51087">
      <w:pPr>
        <w:pStyle w:val="Heading1"/>
      </w:pPr>
      <w:bookmarkStart w:id="9" w:name="_Toc168394254"/>
      <w:r w:rsidRPr="0083126A">
        <w:lastRenderedPageBreak/>
        <w:t xml:space="preserve">Advice to </w:t>
      </w:r>
      <w:r w:rsidR="00A51087">
        <w:t>i</w:t>
      </w:r>
      <w:r w:rsidRPr="0083126A">
        <w:t>nspectors</w:t>
      </w:r>
      <w:bookmarkEnd w:id="8"/>
      <w:bookmarkEnd w:id="9"/>
    </w:p>
    <w:p w14:paraId="00256BB0" w14:textId="7C9D60C9" w:rsidR="0083126A" w:rsidRDefault="008101B3" w:rsidP="00250515">
      <w:pPr>
        <w:pStyle w:val="F9-Paragraph"/>
        <w:numPr>
          <w:ilvl w:val="0"/>
          <w:numId w:val="7"/>
        </w:numPr>
        <w:ind w:left="851" w:hanging="851"/>
      </w:pPr>
      <w:r w:rsidRPr="008101B3">
        <w:t>This TAG is to be used by inspectors in their assessment of the adequacy of the dutyholder’s arrangements for the supply chain management of items or services of nuclear security significance</w:t>
      </w:r>
      <w:r w:rsidR="00687852" w:rsidRPr="00687852">
        <w:t>.</w:t>
      </w:r>
    </w:p>
    <w:p w14:paraId="52CF8A9E" w14:textId="11DE1844" w:rsidR="00687852" w:rsidRDefault="008101B3" w:rsidP="00250515">
      <w:pPr>
        <w:pStyle w:val="F9-Paragraph"/>
        <w:numPr>
          <w:ilvl w:val="0"/>
          <w:numId w:val="7"/>
        </w:numPr>
        <w:ind w:left="851" w:hanging="851"/>
      </w:pPr>
      <w:r w:rsidRPr="008101B3">
        <w:t>The effective procurement of items and services is a fundamental element in the provision of an adequate security infrastructure to deliver an appropriate and enduring security effect</w:t>
      </w:r>
      <w:r w:rsidR="00687852" w:rsidRPr="00687852">
        <w:t>.</w:t>
      </w:r>
    </w:p>
    <w:p w14:paraId="0665E3E4" w14:textId="71D22845" w:rsidR="00687852" w:rsidRPr="002765A5" w:rsidRDefault="002765A5" w:rsidP="00A51087">
      <w:pPr>
        <w:pStyle w:val="Heading2"/>
      </w:pPr>
      <w:r w:rsidRPr="002765A5">
        <w:t xml:space="preserve">Regulatory </w:t>
      </w:r>
      <w:r w:rsidR="00A51087">
        <w:t>e</w:t>
      </w:r>
      <w:r w:rsidRPr="002765A5">
        <w:t>xpectations</w:t>
      </w:r>
    </w:p>
    <w:p w14:paraId="27656EF1" w14:textId="03AB35C4" w:rsidR="00775FBD" w:rsidRPr="00775FBD" w:rsidRDefault="00E64F46" w:rsidP="00250515">
      <w:pPr>
        <w:pStyle w:val="F9-Paragraph"/>
        <w:numPr>
          <w:ilvl w:val="0"/>
          <w:numId w:val="7"/>
        </w:numPr>
        <w:ind w:left="851" w:hanging="851"/>
      </w:pPr>
      <w:r w:rsidRPr="00E64F46">
        <w:rPr>
          <w:szCs w:val="22"/>
        </w:rPr>
        <w:t>The regulatory expectation is that dutyholders will describe in the security plan how they apply oversight of suppliers of items or services of nuclear security significance to support effective nuclear supply chain management arrangements</w:t>
      </w:r>
      <w:r w:rsidR="00775FBD" w:rsidRPr="00775FBD">
        <w:rPr>
          <w:szCs w:val="22"/>
        </w:rPr>
        <w:t>.</w:t>
      </w:r>
    </w:p>
    <w:tbl>
      <w:tblPr>
        <w:tblStyle w:val="ONRTable1"/>
        <w:tblW w:w="7796" w:type="dxa"/>
        <w:tblInd w:w="851" w:type="dxa"/>
        <w:tblLook w:val="04A0" w:firstRow="1" w:lastRow="0" w:firstColumn="1" w:lastColumn="0" w:noHBand="0" w:noVBand="1"/>
      </w:tblPr>
      <w:tblGrid>
        <w:gridCol w:w="3118"/>
        <w:gridCol w:w="3261"/>
        <w:gridCol w:w="1417"/>
      </w:tblGrid>
      <w:tr w:rsidR="001C24F8" w:rsidRPr="000A51C3" w14:paraId="06954BFA" w14:textId="77777777" w:rsidTr="00A51087">
        <w:trPr>
          <w:cnfStyle w:val="100000000000" w:firstRow="1" w:lastRow="0" w:firstColumn="0" w:lastColumn="0" w:oddVBand="0" w:evenVBand="0" w:oddHBand="0" w:evenHBand="0" w:firstRowFirstColumn="0" w:firstRowLastColumn="0" w:lastRowFirstColumn="0" w:lastRowLastColumn="0"/>
        </w:trPr>
        <w:tc>
          <w:tcPr>
            <w:tcW w:w="3118" w:type="dxa"/>
            <w:vAlign w:val="center"/>
            <w:hideMark/>
          </w:tcPr>
          <w:p w14:paraId="538328C9" w14:textId="135E0FEF" w:rsidR="001C24F8" w:rsidRPr="000A51C3" w:rsidRDefault="00CD5458" w:rsidP="00764B84">
            <w:pPr>
              <w:pStyle w:val="TableText"/>
              <w:keepNext/>
              <w:rPr>
                <w:b w:val="0"/>
                <w:bCs/>
              </w:rPr>
            </w:pPr>
            <w:r w:rsidRPr="00CD5458">
              <w:t>FSyP 4 - Nuclear Supply Chain Management</w:t>
            </w:r>
          </w:p>
        </w:tc>
        <w:tc>
          <w:tcPr>
            <w:tcW w:w="3261" w:type="dxa"/>
            <w:vAlign w:val="center"/>
          </w:tcPr>
          <w:p w14:paraId="69C08B92" w14:textId="13D6B9A7" w:rsidR="001C24F8" w:rsidRPr="000A51C3" w:rsidRDefault="00CD5458" w:rsidP="00764B84">
            <w:pPr>
              <w:pStyle w:val="TableText"/>
              <w:keepNext/>
              <w:rPr>
                <w:b w:val="0"/>
                <w:bCs/>
              </w:rPr>
            </w:pPr>
            <w:r w:rsidRPr="00CD5458">
              <w:rPr>
                <w:b w:val="0"/>
                <w:bCs/>
              </w:rPr>
              <w:t>Oversight of Suppliers of Items or Services of Nuclear Security Significance</w:t>
            </w:r>
          </w:p>
        </w:tc>
        <w:tc>
          <w:tcPr>
            <w:tcW w:w="1417" w:type="dxa"/>
            <w:vAlign w:val="center"/>
          </w:tcPr>
          <w:p w14:paraId="1AB7571A" w14:textId="5CBDCE36" w:rsidR="001C24F8" w:rsidRPr="000A51C3" w:rsidRDefault="00CD5458" w:rsidP="00764B84">
            <w:pPr>
              <w:pStyle w:val="TableText"/>
              <w:keepNext/>
              <w:rPr>
                <w:b w:val="0"/>
                <w:bCs/>
              </w:rPr>
            </w:pPr>
            <w:r w:rsidRPr="00CD5458">
              <w:rPr>
                <w:b w:val="0"/>
                <w:bCs/>
              </w:rPr>
              <w:t>SyDP 4.3</w:t>
            </w:r>
          </w:p>
        </w:tc>
      </w:tr>
      <w:tr w:rsidR="001C24F8" w14:paraId="47AE5413" w14:textId="77777777" w:rsidTr="00A51087">
        <w:trPr>
          <w:trHeight w:val="701"/>
        </w:trPr>
        <w:tc>
          <w:tcPr>
            <w:tcW w:w="7796" w:type="dxa"/>
            <w:gridSpan w:val="3"/>
            <w:hideMark/>
          </w:tcPr>
          <w:p w14:paraId="28906CE5" w14:textId="3A40562F" w:rsidR="001C24F8" w:rsidRPr="000A51C3" w:rsidRDefault="00CD5458" w:rsidP="00764B84">
            <w:pPr>
              <w:pStyle w:val="TableText"/>
              <w:rPr>
                <w:sz w:val="22"/>
                <w:szCs w:val="20"/>
              </w:rPr>
            </w:pPr>
            <w:r w:rsidRPr="00CD5458">
              <w:t>Dutyholders should conduct effective oversight and assurance of their supply chain</w:t>
            </w:r>
            <w:r w:rsidR="001C24F8" w:rsidRPr="001C24F8">
              <w:t>.</w:t>
            </w:r>
          </w:p>
        </w:tc>
      </w:tr>
    </w:tbl>
    <w:p w14:paraId="6195BE78" w14:textId="254F45C5" w:rsidR="001C24F8" w:rsidRDefault="00CD5458" w:rsidP="00250515">
      <w:pPr>
        <w:pStyle w:val="F9-Paragraph"/>
        <w:numPr>
          <w:ilvl w:val="0"/>
          <w:numId w:val="7"/>
        </w:numPr>
        <w:ind w:left="851" w:hanging="851"/>
      </w:pPr>
      <w:r w:rsidRPr="00CD5458">
        <w:t xml:space="preserve">The dutyholder (or purchaser on their behalf) should establish an effective commercial and/or </w:t>
      </w:r>
      <w:r w:rsidR="00A51087">
        <w:t>s</w:t>
      </w:r>
      <w:r w:rsidRPr="00CD5458">
        <w:t xml:space="preserve">upply </w:t>
      </w:r>
      <w:r w:rsidR="00A51087">
        <w:t>c</w:t>
      </w:r>
      <w:r w:rsidRPr="00CD5458">
        <w:t xml:space="preserve">hain strategy to enable effective delivery of items and/or services. The purchaser’s commercial and/or </w:t>
      </w:r>
      <w:r w:rsidR="00A51087">
        <w:t>s</w:t>
      </w:r>
      <w:r w:rsidR="00A51087" w:rsidRPr="00CD5458">
        <w:t xml:space="preserve">upply </w:t>
      </w:r>
      <w:r w:rsidR="00A51087">
        <w:t>c</w:t>
      </w:r>
      <w:r w:rsidR="00A51087" w:rsidRPr="00CD5458">
        <w:t xml:space="preserve">hain </w:t>
      </w:r>
      <w:r w:rsidRPr="00CD5458">
        <w:t xml:space="preserve">strategy will influence all arrangements associated with the procurement </w:t>
      </w:r>
      <w:r w:rsidR="004F0AF4">
        <w:t>of</w:t>
      </w:r>
      <w:r w:rsidR="008C648E">
        <w:t xml:space="preserve"> </w:t>
      </w:r>
      <w:r w:rsidRPr="00CD5458">
        <w:t>security items or services. An effective strategy with appropriate oversight and assurance, deployed through the organisation’s business planning process</w:t>
      </w:r>
      <w:r w:rsidR="008C648E">
        <w:t>,</w:t>
      </w:r>
      <w:r w:rsidRPr="00CD5458">
        <w:t xml:space="preserve"> should ensure delivery of an effective security solution</w:t>
      </w:r>
      <w:r w:rsidR="00F66CC5" w:rsidRPr="00F66CC5">
        <w:t>.</w:t>
      </w:r>
    </w:p>
    <w:p w14:paraId="37717A34" w14:textId="64796754" w:rsidR="00CD5458" w:rsidRDefault="00CD5458" w:rsidP="00250515">
      <w:pPr>
        <w:pStyle w:val="F9-Paragraph"/>
        <w:numPr>
          <w:ilvl w:val="0"/>
          <w:numId w:val="7"/>
        </w:numPr>
        <w:ind w:left="851" w:hanging="851"/>
      </w:pPr>
      <w:r w:rsidRPr="00CD5458">
        <w:t>Oversight arrangements should include measures to review contracts, how relationships are managed and performance analysis of vendors</w:t>
      </w:r>
      <w:r>
        <w:t>.</w:t>
      </w:r>
    </w:p>
    <w:p w14:paraId="18F2F11C" w14:textId="12308EA0" w:rsidR="00CD5458" w:rsidRDefault="00CD5458" w:rsidP="00250515">
      <w:pPr>
        <w:pStyle w:val="F9-Paragraph"/>
        <w:numPr>
          <w:ilvl w:val="0"/>
          <w:numId w:val="7"/>
        </w:numPr>
        <w:ind w:left="851" w:hanging="851"/>
      </w:pPr>
      <w:r w:rsidRPr="00CD5458">
        <w:t xml:space="preserve">There are parties who might wish to substitute </w:t>
      </w:r>
      <w:r w:rsidR="00917205">
        <w:t>C</w:t>
      </w:r>
      <w:r w:rsidRPr="00CD5458">
        <w:t xml:space="preserve">ounterfeit, </w:t>
      </w:r>
      <w:r w:rsidR="00917205">
        <w:t>F</w:t>
      </w:r>
      <w:r w:rsidRPr="00CD5458">
        <w:t xml:space="preserve">raudulent or </w:t>
      </w:r>
      <w:r w:rsidR="00917205">
        <w:t>S</w:t>
      </w:r>
      <w:r w:rsidRPr="00CD5458">
        <w:t xml:space="preserve">uspect </w:t>
      </w:r>
      <w:r w:rsidR="00917205">
        <w:t>I</w:t>
      </w:r>
      <w:r w:rsidRPr="00CD5458">
        <w:t>tems (CFSI</w:t>
      </w:r>
      <w:r w:rsidR="00A51087">
        <w:t>s</w:t>
      </w:r>
      <w:r w:rsidRPr="00CD5458">
        <w:t xml:space="preserve">) for genuine items or services for commercial gain and assurance activities should include a focus on the application of processes to prevent such items from entering the </w:t>
      </w:r>
      <w:r w:rsidR="00A51087">
        <w:t>s</w:t>
      </w:r>
      <w:r w:rsidR="00A51087" w:rsidRPr="00CD5458">
        <w:t xml:space="preserve">upply </w:t>
      </w:r>
      <w:r w:rsidR="00A51087">
        <w:t>c</w:t>
      </w:r>
      <w:r w:rsidR="00A51087" w:rsidRPr="00CD5458">
        <w:t>hain</w:t>
      </w:r>
      <w:r w:rsidRPr="00CD5458">
        <w:t>. Of equal concern is that parties may wish to incorporate a ‘back door’ to Operational Technology or Information Technology (OT/IT) to allow subsequent ease of access following installation. Dutyholders should be aware that such ‘back doors’ can create significant vulnerabilities and give specific consideration to mitigate their introduction. There is also the possibility that a party acting maliciously may wish to introduce latent defects (for example by installing malware on OT/IT) for subsequent exploitation.</w:t>
      </w:r>
      <w:r w:rsidR="00A51087">
        <w:t xml:space="preserve"> </w:t>
      </w:r>
      <w:r w:rsidRPr="00CD5458">
        <w:t>Dutyholders and their supply chain should recognise these issues and have in place appropriate arrangements to mitigate them</w:t>
      </w:r>
      <w:r>
        <w:t>.</w:t>
      </w:r>
    </w:p>
    <w:p w14:paraId="192EEA36" w14:textId="4971CB47" w:rsidR="00CD5458" w:rsidRDefault="009546F8" w:rsidP="00250515">
      <w:pPr>
        <w:pStyle w:val="F9-Paragraph"/>
        <w:numPr>
          <w:ilvl w:val="0"/>
          <w:numId w:val="7"/>
        </w:numPr>
        <w:ind w:left="851" w:hanging="851"/>
      </w:pPr>
      <w:r w:rsidRPr="009546F8">
        <w:lastRenderedPageBreak/>
        <w:t>Assurance activities should ensure appropriate arrangements are in place for all contracts involving security classified information or equipment</w:t>
      </w:r>
      <w:r w:rsidR="00FA2969">
        <w:t>,</w:t>
      </w:r>
      <w:r w:rsidRPr="009546F8">
        <w:t xml:space="preserve"> including that considered SNI in accordance with FSyP7 and its associated delivery principles</w:t>
      </w:r>
      <w:r>
        <w:t>.</w:t>
      </w:r>
    </w:p>
    <w:p w14:paraId="2B34986A" w14:textId="77777777" w:rsidR="00A51087" w:rsidRDefault="00A51087" w:rsidP="00A51087">
      <w:pPr>
        <w:pStyle w:val="Heading1"/>
        <w:sectPr w:rsidR="00A51087" w:rsidSect="000B2BCD">
          <w:pgSz w:w="11906" w:h="16838" w:code="9"/>
          <w:pgMar w:top="1440" w:right="1440" w:bottom="1440" w:left="1440" w:header="397" w:footer="397" w:gutter="0"/>
          <w:cols w:space="312"/>
          <w:docGrid w:linePitch="360"/>
        </w:sectPr>
      </w:pPr>
    </w:p>
    <w:p w14:paraId="66C00400" w14:textId="1DAFCB0F" w:rsidR="00F66CC5" w:rsidRPr="001C24F8" w:rsidRDefault="009546F8" w:rsidP="00A51087">
      <w:pPr>
        <w:pStyle w:val="Heading1"/>
      </w:pPr>
      <w:bookmarkStart w:id="10" w:name="_Toc168394255"/>
      <w:r w:rsidRPr="009546F8">
        <w:lastRenderedPageBreak/>
        <w:t xml:space="preserve">Supply </w:t>
      </w:r>
      <w:r w:rsidR="00A51087">
        <w:t>c</w:t>
      </w:r>
      <w:r w:rsidRPr="009546F8">
        <w:t xml:space="preserve">hain </w:t>
      </w:r>
      <w:r w:rsidR="00A51087">
        <w:t>o</w:t>
      </w:r>
      <w:r w:rsidRPr="009546F8">
        <w:t xml:space="preserve">versight </w:t>
      </w:r>
      <w:r>
        <w:t>a</w:t>
      </w:r>
      <w:r w:rsidRPr="009546F8">
        <w:t xml:space="preserve">nd </w:t>
      </w:r>
      <w:r w:rsidR="00A51087">
        <w:t>a</w:t>
      </w:r>
      <w:r w:rsidRPr="009546F8">
        <w:t>ssurance</w:t>
      </w:r>
      <w:bookmarkEnd w:id="10"/>
    </w:p>
    <w:p w14:paraId="01CF2BA7" w14:textId="60D90D4C" w:rsidR="00730593" w:rsidRPr="00730593" w:rsidRDefault="003328E2" w:rsidP="00250515">
      <w:pPr>
        <w:pStyle w:val="F9-Paragraph"/>
        <w:numPr>
          <w:ilvl w:val="0"/>
          <w:numId w:val="7"/>
        </w:numPr>
        <w:ind w:left="851" w:hanging="851"/>
      </w:pPr>
      <w:r w:rsidRPr="003328E2">
        <w:t xml:space="preserve">The dutyholder should conduct effective oversight and assurance of the </w:t>
      </w:r>
      <w:r w:rsidR="00A51087">
        <w:t>s</w:t>
      </w:r>
      <w:r w:rsidR="00A51087" w:rsidRPr="00CD5458">
        <w:t xml:space="preserve">upply </w:t>
      </w:r>
      <w:r w:rsidR="00A51087">
        <w:t>c</w:t>
      </w:r>
      <w:r w:rsidR="00A51087" w:rsidRPr="00CD5458">
        <w:t>hain</w:t>
      </w:r>
      <w:r w:rsidRPr="003328E2">
        <w:t>, including the acceptance of items or services for work with security significance</w:t>
      </w:r>
      <w:r w:rsidR="00730593" w:rsidRPr="00730593">
        <w:t>.</w:t>
      </w:r>
    </w:p>
    <w:p w14:paraId="67A3266C" w14:textId="067D3B38" w:rsidR="00730593" w:rsidRPr="00730593" w:rsidRDefault="003328E2" w:rsidP="00250515">
      <w:pPr>
        <w:pStyle w:val="F9-Paragraph"/>
        <w:numPr>
          <w:ilvl w:val="0"/>
          <w:numId w:val="7"/>
        </w:numPr>
        <w:ind w:left="851" w:hanging="851"/>
      </w:pPr>
      <w:r w:rsidRPr="003328E2">
        <w:rPr>
          <w:szCs w:val="22"/>
        </w:rPr>
        <w:t xml:space="preserve">The dutyholder should establish effective arrangements for the oversight of supplier performance throughout the contract period and their quality assurance to ensure that items or services will meet the specified intent. </w:t>
      </w:r>
      <w:r w:rsidR="00A51087">
        <w:rPr>
          <w:szCs w:val="22"/>
        </w:rPr>
        <w:br/>
      </w:r>
      <w:r w:rsidRPr="003328E2">
        <w:rPr>
          <w:szCs w:val="22"/>
        </w:rPr>
        <w:t xml:space="preserve">The dutyholder should ensure that it has sufficient capability to oversee and assure performance throughout the tiers of the </w:t>
      </w:r>
      <w:r w:rsidR="00A51087">
        <w:t>s</w:t>
      </w:r>
      <w:r w:rsidR="00A51087" w:rsidRPr="00CD5458">
        <w:t xml:space="preserve">upply </w:t>
      </w:r>
      <w:r w:rsidR="00A51087">
        <w:t>c</w:t>
      </w:r>
      <w:r w:rsidR="00A51087" w:rsidRPr="00CD5458">
        <w:t>hain</w:t>
      </w:r>
      <w:r w:rsidRPr="003328E2">
        <w:rPr>
          <w:szCs w:val="22"/>
        </w:rPr>
        <w:t xml:space="preserve">. </w:t>
      </w:r>
      <w:r w:rsidR="00A51087">
        <w:rPr>
          <w:szCs w:val="22"/>
        </w:rPr>
        <w:br/>
      </w:r>
      <w:r w:rsidRPr="003328E2">
        <w:rPr>
          <w:szCs w:val="22"/>
        </w:rPr>
        <w:t>Assurance activities should include the inspection, test, release, acceptance and storage of security significant items and services</w:t>
      </w:r>
      <w:r w:rsidR="00730593" w:rsidRPr="00730593">
        <w:rPr>
          <w:szCs w:val="22"/>
        </w:rPr>
        <w:t>.</w:t>
      </w:r>
    </w:p>
    <w:p w14:paraId="34885404" w14:textId="6BC1CFB6" w:rsidR="00730593" w:rsidRPr="003328E2" w:rsidRDefault="003328E2" w:rsidP="00250515">
      <w:pPr>
        <w:pStyle w:val="F9-Paragraph"/>
        <w:numPr>
          <w:ilvl w:val="0"/>
          <w:numId w:val="7"/>
        </w:numPr>
        <w:ind w:left="851" w:hanging="851"/>
      </w:pPr>
      <w:r w:rsidRPr="003328E2">
        <w:rPr>
          <w:szCs w:val="22"/>
        </w:rPr>
        <w:t xml:space="preserve">Dutyholders should develop and retain sufficient Intelligent Customer </w:t>
      </w:r>
      <w:r w:rsidR="00A51087">
        <w:rPr>
          <w:szCs w:val="22"/>
        </w:rPr>
        <w:t xml:space="preserve">(IC) </w:t>
      </w:r>
      <w:r w:rsidRPr="003328E2">
        <w:rPr>
          <w:szCs w:val="22"/>
        </w:rPr>
        <w:t>capability to specify, conduct oversight and assurance, monitor manufacturing, fabrication and testing, and acceptance for technical adequacy of the items or services being purchased</w:t>
      </w:r>
      <w:r w:rsidR="00730593" w:rsidRPr="00730593">
        <w:rPr>
          <w:szCs w:val="22"/>
        </w:rPr>
        <w:t>.</w:t>
      </w:r>
    </w:p>
    <w:p w14:paraId="19AAF597" w14:textId="2621CC74" w:rsidR="003328E2" w:rsidRDefault="003328E2" w:rsidP="00250515">
      <w:pPr>
        <w:pStyle w:val="F9-Paragraph"/>
        <w:numPr>
          <w:ilvl w:val="0"/>
          <w:numId w:val="7"/>
        </w:numPr>
        <w:ind w:left="851" w:hanging="851"/>
      </w:pPr>
      <w:r w:rsidRPr="003328E2">
        <w:t>The dutyholder’s oversight and assurance arrangements should review the supplier’s security culture and procedures, during and post contract award</w:t>
      </w:r>
      <w:r w:rsidR="00301CAF">
        <w:t>,</w:t>
      </w:r>
      <w:r w:rsidRPr="003328E2">
        <w:t xml:space="preserve"> to ensure the </w:t>
      </w:r>
      <w:r w:rsidR="00A51087">
        <w:t>s</w:t>
      </w:r>
      <w:r w:rsidR="00A51087" w:rsidRPr="00CD5458">
        <w:t xml:space="preserve">upply </w:t>
      </w:r>
      <w:r w:rsidR="00A51087">
        <w:t>c</w:t>
      </w:r>
      <w:r w:rsidR="00A51087" w:rsidRPr="00CD5458">
        <w:t xml:space="preserve">hain </w:t>
      </w:r>
      <w:r w:rsidRPr="003328E2">
        <w:t>organisations and their leaders continue to understand and promote the importance of nuclear security and the contribution of any security significant equipment or service they supply, to achieving the requirements of the dutyholder</w:t>
      </w:r>
      <w:r>
        <w:t>.</w:t>
      </w:r>
    </w:p>
    <w:p w14:paraId="0DE6EC16" w14:textId="06CACFC0" w:rsidR="003328E2" w:rsidRDefault="007504BF" w:rsidP="00250515">
      <w:pPr>
        <w:pStyle w:val="F9-Paragraph"/>
        <w:numPr>
          <w:ilvl w:val="0"/>
          <w:numId w:val="7"/>
        </w:numPr>
        <w:ind w:left="851" w:hanging="851"/>
      </w:pPr>
      <w:r w:rsidRPr="007504BF">
        <w:t xml:space="preserve">The level of oversight and assurance deployed by the dutyholder should be guided by the performance of the supplier or </w:t>
      </w:r>
      <w:r w:rsidR="00A51087">
        <w:t>s</w:t>
      </w:r>
      <w:r w:rsidR="00A51087" w:rsidRPr="00CD5458">
        <w:t xml:space="preserve">upply </w:t>
      </w:r>
      <w:r w:rsidR="00A51087">
        <w:t>c</w:t>
      </w:r>
      <w:r w:rsidR="00A51087" w:rsidRPr="00CD5458">
        <w:t>hain</w:t>
      </w:r>
      <w:r w:rsidRPr="007504BF">
        <w:t>. If performance is below expectation then the dutyholder should increase the level of engagement, oversight and assurance controls until supplier performance meets expectations or until completion or termination of the contract. Conversely, if a supplier demonstrates routine delivery to the specified requirements, right first time, every time, the dutyholder may consider a change to the method and extent of oversight and assurance as appropriate (i.e. from release inspection at the manufacturer’s works to receipt inspection at the purchaser’s facility)</w:t>
      </w:r>
      <w:r>
        <w:t>.</w:t>
      </w:r>
    </w:p>
    <w:p w14:paraId="4C1C4B7F" w14:textId="10012A1B" w:rsidR="007504BF" w:rsidRPr="007504BF" w:rsidRDefault="007504BF" w:rsidP="00A51087">
      <w:pPr>
        <w:pStyle w:val="Heading2"/>
      </w:pPr>
      <w:r w:rsidRPr="007504BF">
        <w:t>Oversight</w:t>
      </w:r>
    </w:p>
    <w:p w14:paraId="4BB23374" w14:textId="4E897E4B" w:rsidR="007504BF" w:rsidRDefault="00F60544" w:rsidP="00250515">
      <w:pPr>
        <w:pStyle w:val="F9-Paragraph"/>
        <w:numPr>
          <w:ilvl w:val="0"/>
          <w:numId w:val="7"/>
        </w:numPr>
        <w:ind w:left="851" w:hanging="851"/>
      </w:pPr>
      <w:r w:rsidRPr="00F60544">
        <w:t>The level of oversight deployed by the dutyholder should be commensurate with the impact of the item or service if it fails to meet the specified intent. The dutyholder’s approach should be influenced by the type of contract, the performance of the supplier, their suppliers and the implications to security of poor performance. Dutyholders are likely to deploy some or all of the following approaches</w:t>
      </w:r>
      <w:r>
        <w:t>:</w:t>
      </w:r>
    </w:p>
    <w:p w14:paraId="0EDF2A4C" w14:textId="2CFBCD84" w:rsidR="00F60544" w:rsidRDefault="00F60544" w:rsidP="00F60544">
      <w:pPr>
        <w:pStyle w:val="Bulletlist1"/>
      </w:pPr>
      <w:r w:rsidRPr="00A51087">
        <w:rPr>
          <w:b/>
          <w:bCs w:val="0"/>
        </w:rPr>
        <w:t xml:space="preserve">Contract </w:t>
      </w:r>
      <w:r w:rsidR="00A51087">
        <w:rPr>
          <w:b/>
          <w:bCs w:val="0"/>
        </w:rPr>
        <w:t>r</w:t>
      </w:r>
      <w:r w:rsidRPr="00A51087">
        <w:rPr>
          <w:b/>
          <w:bCs w:val="0"/>
        </w:rPr>
        <w:t>eview</w:t>
      </w:r>
      <w:r>
        <w:t xml:space="preserve"> – Meetings between the supplier and dutyholder should review performance and delivery issues including security requirements. </w:t>
      </w:r>
    </w:p>
    <w:p w14:paraId="226663BA" w14:textId="63443282" w:rsidR="00F60544" w:rsidRDefault="00F60544" w:rsidP="00F60544">
      <w:pPr>
        <w:pStyle w:val="Bulletlist1"/>
      </w:pPr>
      <w:r w:rsidRPr="00A51087">
        <w:rPr>
          <w:b/>
          <w:bCs w:val="0"/>
        </w:rPr>
        <w:lastRenderedPageBreak/>
        <w:t xml:space="preserve">Supplier </w:t>
      </w:r>
      <w:r w:rsidR="00A51087">
        <w:rPr>
          <w:b/>
          <w:bCs w:val="0"/>
        </w:rPr>
        <w:t>r</w:t>
      </w:r>
      <w:r w:rsidRPr="00A51087">
        <w:rPr>
          <w:b/>
          <w:bCs w:val="0"/>
        </w:rPr>
        <w:t xml:space="preserve">elationship </w:t>
      </w:r>
      <w:r w:rsidR="00A51087">
        <w:rPr>
          <w:b/>
          <w:bCs w:val="0"/>
        </w:rPr>
        <w:t>m</w:t>
      </w:r>
      <w:r w:rsidRPr="00A51087">
        <w:rPr>
          <w:b/>
          <w:bCs w:val="0"/>
        </w:rPr>
        <w:t>anagement</w:t>
      </w:r>
      <w:r>
        <w:t xml:space="preserve"> – Used to maintain effective relationships between the supplier and dutyholder throughout the contract period to achieve common objectives. Effective relationship management should support a collaborative approach between the dutyholder and supplier.</w:t>
      </w:r>
    </w:p>
    <w:p w14:paraId="4D0CA04D" w14:textId="59CD61C0" w:rsidR="00F60544" w:rsidRDefault="00F60544" w:rsidP="00F60544">
      <w:pPr>
        <w:pStyle w:val="Bulletlist1"/>
      </w:pPr>
      <w:r w:rsidRPr="00A51087">
        <w:rPr>
          <w:b/>
          <w:bCs w:val="0"/>
        </w:rPr>
        <w:t xml:space="preserve">Vendor </w:t>
      </w:r>
      <w:r w:rsidR="00A51087">
        <w:rPr>
          <w:b/>
          <w:bCs w:val="0"/>
        </w:rPr>
        <w:t>a</w:t>
      </w:r>
      <w:r w:rsidRPr="00A51087">
        <w:rPr>
          <w:b/>
          <w:bCs w:val="0"/>
        </w:rPr>
        <w:t>nalysis</w:t>
      </w:r>
      <w:r>
        <w:t xml:space="preserve"> – Performance analysis throughout the contract period with data collated on contract success criteria, delivery to correct quality, specification, schedule and cost. Vendor analysis may be utilised to target and demonstrate improvements, rank and rate suppliers and maintain a dutyholder’s preferred suppliers listing.</w:t>
      </w:r>
    </w:p>
    <w:p w14:paraId="3EF34DCE" w14:textId="5421C42F" w:rsidR="00803839" w:rsidRDefault="00F60544" w:rsidP="00803839">
      <w:pPr>
        <w:pStyle w:val="Bulletlist1"/>
      </w:pPr>
      <w:r>
        <w:t>Review of the supplier’s quality assurance arrangements to ensure appropriate standards are also applied to their suppliers alongside appropriate testing of these items on receipt.</w:t>
      </w:r>
    </w:p>
    <w:p w14:paraId="67DBDB96" w14:textId="24D81FF7" w:rsidR="007504BF" w:rsidRDefault="00803839" w:rsidP="00250515">
      <w:pPr>
        <w:pStyle w:val="F9-Paragraph"/>
        <w:numPr>
          <w:ilvl w:val="0"/>
          <w:numId w:val="7"/>
        </w:numPr>
        <w:ind w:left="851" w:hanging="851"/>
      </w:pPr>
      <w:r w:rsidRPr="00803839">
        <w:t xml:space="preserve">The dutyholder’s </w:t>
      </w:r>
      <w:r w:rsidR="00A51087">
        <w:t>s</w:t>
      </w:r>
      <w:r w:rsidR="00A51087" w:rsidRPr="00CD5458">
        <w:t xml:space="preserve">upply </w:t>
      </w:r>
      <w:r w:rsidR="00A51087">
        <w:t>c</w:t>
      </w:r>
      <w:r w:rsidR="00A51087" w:rsidRPr="00CD5458">
        <w:t xml:space="preserve">hain </w:t>
      </w:r>
      <w:r w:rsidRPr="00803839">
        <w:t>oversight arrangements should generate quantitative and qualitative performance data to demonstrate that suppliers of security significant items or services will meet specified target levels. Dutyholders should instigate remedial measures as appropriate, which may include withdrawal of a contract, to address sub-standard performance that may adversely affect nuclear security</w:t>
      </w:r>
      <w:r w:rsidR="007504BF">
        <w:t>.</w:t>
      </w:r>
    </w:p>
    <w:p w14:paraId="433C4727" w14:textId="6C565169" w:rsidR="00803839" w:rsidRPr="00803839" w:rsidRDefault="00803839" w:rsidP="00A51087">
      <w:pPr>
        <w:pStyle w:val="Heading2"/>
      </w:pPr>
      <w:r w:rsidRPr="00803839">
        <w:t>Assurance</w:t>
      </w:r>
    </w:p>
    <w:p w14:paraId="56CDABC5" w14:textId="6731D000" w:rsidR="00803839" w:rsidRDefault="00803839" w:rsidP="00250515">
      <w:pPr>
        <w:pStyle w:val="F9-Paragraph"/>
        <w:numPr>
          <w:ilvl w:val="0"/>
          <w:numId w:val="7"/>
        </w:numPr>
        <w:ind w:left="851" w:hanging="851"/>
      </w:pPr>
      <w:r w:rsidRPr="00803839">
        <w:t>The dutyholder should have suitable assurance and acceptance processes for items or services being supplied or undertaken by others on its behalf. The level of assurance, inspection and test deployed upon item or service completion should be commensurate with the security significance of the item or service being supplied</w:t>
      </w:r>
      <w:r w:rsidR="00E05EA0">
        <w:t>.</w:t>
      </w:r>
    </w:p>
    <w:p w14:paraId="54F380AE" w14:textId="5307FEFE" w:rsidR="00E05EA0" w:rsidRDefault="00E05EA0" w:rsidP="00250515">
      <w:pPr>
        <w:pStyle w:val="F9-Paragraph"/>
        <w:numPr>
          <w:ilvl w:val="0"/>
          <w:numId w:val="7"/>
        </w:numPr>
        <w:ind w:left="851" w:hanging="851"/>
      </w:pPr>
      <w:r w:rsidRPr="00E05EA0">
        <w:t xml:space="preserve">Acceptance of items or services may include verification or independent assessment using second or independent </w:t>
      </w:r>
      <w:r w:rsidR="00136AA7" w:rsidRPr="00E05EA0">
        <w:t>third-party</w:t>
      </w:r>
      <w:r w:rsidRPr="00E05EA0">
        <w:t xml:space="preserve"> organisations. </w:t>
      </w:r>
      <w:r w:rsidR="00A51087">
        <w:br/>
      </w:r>
      <w:r w:rsidRPr="00E05EA0">
        <w:t>This should be planned and executed, in part, by the application of quality plans. This approach provides essential levels of assurance which are in addition to that provided through the supplier’s own quality arrangements</w:t>
      </w:r>
      <w:r>
        <w:t>.</w:t>
      </w:r>
    </w:p>
    <w:p w14:paraId="341D1392" w14:textId="74CE3F65" w:rsidR="00A73C4E" w:rsidRDefault="00A73C4E" w:rsidP="00250515">
      <w:pPr>
        <w:pStyle w:val="F9-Paragraph"/>
        <w:numPr>
          <w:ilvl w:val="0"/>
          <w:numId w:val="7"/>
        </w:numPr>
        <w:ind w:left="851" w:hanging="851"/>
      </w:pPr>
      <w:r w:rsidRPr="00A73C4E">
        <w:t>In deciding the levels of assurance, in addition to the security significance of the item or service, the dutyholder should consider: the level of assurance normally applied to the item or service for its intended use, the code/</w:t>
      </w:r>
      <w:r w:rsidR="00A51087">
        <w:t xml:space="preserve"> </w:t>
      </w:r>
      <w:r w:rsidRPr="00A73C4E">
        <w:t>standard requirements, and the difficulty of inspection and testing post-manufacture or installation. It is important that ONR has access to all parties that are carrying out quality related activities</w:t>
      </w:r>
      <w:r w:rsidR="008D4AD5">
        <w:t>,</w:t>
      </w:r>
      <w:r w:rsidRPr="00A73C4E">
        <w:t xml:space="preserve"> if requested. </w:t>
      </w:r>
      <w:r w:rsidR="00433583" w:rsidRPr="00A73C4E">
        <w:t>This should include lower-tier suppliers</w:t>
      </w:r>
      <w:r w:rsidR="00433583">
        <w:t xml:space="preserve">. </w:t>
      </w:r>
      <w:r w:rsidRPr="00A73C4E">
        <w:t xml:space="preserve">Access is normally arranged through the dutyholder. </w:t>
      </w:r>
    </w:p>
    <w:p w14:paraId="37A0EA7D" w14:textId="77777777" w:rsidR="00A51087" w:rsidRDefault="00A51087" w:rsidP="00250515">
      <w:pPr>
        <w:pStyle w:val="F9-Paragraph"/>
        <w:numPr>
          <w:ilvl w:val="0"/>
          <w:numId w:val="7"/>
        </w:numPr>
        <w:ind w:left="851" w:hanging="851"/>
        <w:sectPr w:rsidR="00A51087" w:rsidSect="000B2BCD">
          <w:pgSz w:w="11906" w:h="16838" w:code="9"/>
          <w:pgMar w:top="1440" w:right="1440" w:bottom="1440" w:left="1440" w:header="397" w:footer="397" w:gutter="0"/>
          <w:cols w:space="312"/>
          <w:docGrid w:linePitch="360"/>
        </w:sectPr>
      </w:pPr>
    </w:p>
    <w:p w14:paraId="19EEC987" w14:textId="4CCA9095" w:rsidR="00A73C4E" w:rsidRDefault="003F6D15" w:rsidP="00250515">
      <w:pPr>
        <w:pStyle w:val="F9-Paragraph"/>
        <w:numPr>
          <w:ilvl w:val="0"/>
          <w:numId w:val="7"/>
        </w:numPr>
        <w:ind w:left="851" w:hanging="851"/>
      </w:pPr>
      <w:r w:rsidRPr="003F6D15">
        <w:lastRenderedPageBreak/>
        <w:t>The dutyholder’s assurance activities should examine the effectiveness of arrangements for the transport, receipt and storage of items or assembly sub-components within the dutyholder’s facilities prior to delivery from the supplier. The storage arrangements should be sufficient to maintain item traceability and prevent damage, loss, deterioration, tampering or inadvertent use</w:t>
      </w:r>
      <w:r w:rsidR="00F85623">
        <w:t>.</w:t>
      </w:r>
    </w:p>
    <w:p w14:paraId="76758B19" w14:textId="15B722A1" w:rsidR="00F85623" w:rsidRPr="00F85623" w:rsidRDefault="00F85623" w:rsidP="00F85623">
      <w:pPr>
        <w:pStyle w:val="F9-Paragraph"/>
        <w:ind w:left="851"/>
        <w:rPr>
          <w:b/>
          <w:bCs/>
        </w:rPr>
      </w:pPr>
      <w:r w:rsidRPr="00F85623">
        <w:rPr>
          <w:b/>
          <w:bCs/>
        </w:rPr>
        <w:t>Inspectors should consider:</w:t>
      </w:r>
    </w:p>
    <w:p w14:paraId="41A93FA7" w14:textId="77777777" w:rsidR="00F85623" w:rsidRDefault="00F85623" w:rsidP="00F85623">
      <w:pPr>
        <w:pStyle w:val="Bulletlist1"/>
      </w:pPr>
      <w:r>
        <w:t>Do the dutyholder’s oversight and assurance processes allow them control of their supply chain management and procurement process arrangements for security significant items, from specification of requirement and sourcing a supplier including contract award, through to manufacture of item, construction of facility or provision of item or service?</w:t>
      </w:r>
    </w:p>
    <w:p w14:paraId="14FBB0A1" w14:textId="341AF731" w:rsidR="00F85623" w:rsidRDefault="00F85623" w:rsidP="00F85623">
      <w:pPr>
        <w:pStyle w:val="Bulletlist1"/>
      </w:pPr>
      <w:r>
        <w:t xml:space="preserve">Does the dutyholder confirm through its oversight and assurance processes that its expectations are understood, communicated throughout the </w:t>
      </w:r>
      <w:r w:rsidR="00A51087">
        <w:t>s</w:t>
      </w:r>
      <w:r w:rsidR="00A51087" w:rsidRPr="00CD5458">
        <w:t xml:space="preserve">upply </w:t>
      </w:r>
      <w:r w:rsidR="00A51087">
        <w:t>c</w:t>
      </w:r>
      <w:r w:rsidR="00A51087" w:rsidRPr="00CD5458">
        <w:t xml:space="preserve">hain </w:t>
      </w:r>
      <w:r>
        <w:t>and routinely reviewed to ensure that suppliers have appropriate understanding of the security application and importance of their high consequence items or services?</w:t>
      </w:r>
    </w:p>
    <w:p w14:paraId="16B3C47E" w14:textId="6DBA3168" w:rsidR="00F85623" w:rsidRDefault="00F85623" w:rsidP="00F85623">
      <w:pPr>
        <w:pStyle w:val="Bulletlist1"/>
      </w:pPr>
      <w:r>
        <w:t xml:space="preserve">Does the dutyholder have sufficient capability to oversee and assess performance throughout the </w:t>
      </w:r>
      <w:r w:rsidR="00A51087">
        <w:t>s</w:t>
      </w:r>
      <w:r w:rsidR="00A51087" w:rsidRPr="00CD5458">
        <w:t xml:space="preserve">upply </w:t>
      </w:r>
      <w:r w:rsidR="00A51087">
        <w:t>c</w:t>
      </w:r>
      <w:r w:rsidR="00A51087" w:rsidRPr="00CD5458">
        <w:t>hain</w:t>
      </w:r>
      <w:r>
        <w:t xml:space="preserve">, and confirm that the level of oversight and assurance deployed by the supplier post contract award is commensurate with the risk of the item or service failing to meet the specified intent? These </w:t>
      </w:r>
      <w:r w:rsidR="00A51087">
        <w:t>quality assurance</w:t>
      </w:r>
      <w:r>
        <w:t xml:space="preserve"> arrangements for the supply chain may be delivered by the principal contractor employed by the dutyholder.</w:t>
      </w:r>
    </w:p>
    <w:p w14:paraId="0F04602E" w14:textId="0985CB80" w:rsidR="00F85623" w:rsidRDefault="00F85623" w:rsidP="00F85623">
      <w:pPr>
        <w:pStyle w:val="Bulletlist1"/>
      </w:pPr>
      <w:r>
        <w:t>Does the dutyholder utilise qualitative and quantitative data to demonstrate supplier performance during contract execution and instigate remedial measures where appropriate?</w:t>
      </w:r>
    </w:p>
    <w:p w14:paraId="7B72EC01" w14:textId="77777777" w:rsidR="00F85623" w:rsidRDefault="00F85623" w:rsidP="00F85623">
      <w:pPr>
        <w:pStyle w:val="Bulletlist1"/>
      </w:pPr>
      <w:r>
        <w:t>Is the dutyholder carrying out adequate and appropriate assurance and acceptance of items or services being supplied or undertaken by others on its behalf?</w:t>
      </w:r>
    </w:p>
    <w:p w14:paraId="02D4E4F8" w14:textId="77777777" w:rsidR="00F85623" w:rsidRDefault="00F85623" w:rsidP="00F85623">
      <w:pPr>
        <w:pStyle w:val="Bulletlist1"/>
      </w:pPr>
      <w:r>
        <w:t>Are any Inspection Agencies used competent to provide third party assurance and verification of items or services significant to security?</w:t>
      </w:r>
    </w:p>
    <w:p w14:paraId="3C60A249" w14:textId="77777777" w:rsidR="00F85623" w:rsidRDefault="00F85623" w:rsidP="00F85623">
      <w:pPr>
        <w:pStyle w:val="Bulletlist1"/>
      </w:pPr>
      <w:r>
        <w:t xml:space="preserve">Do the dutyholder’s assurance processes undertake regular reviews of the supplier’s quality activities including the release of hold points, with the level of evidence to support hold point release defined and tested? </w:t>
      </w:r>
    </w:p>
    <w:p w14:paraId="623E9A18" w14:textId="77777777" w:rsidR="00F85623" w:rsidRDefault="00F85623" w:rsidP="00F85623">
      <w:pPr>
        <w:pStyle w:val="Bulletlist1"/>
      </w:pPr>
      <w:r>
        <w:t>Do the dutyholder’s assurance processes undertake regular reviews of supplier’s quality activities for Technical Queries (TQs), with a specific focus on the aggregation of multiple TQs or those considered security significant?</w:t>
      </w:r>
    </w:p>
    <w:p w14:paraId="1D7B8AB8" w14:textId="16AA77D1" w:rsidR="00F85623" w:rsidRDefault="00F85623" w:rsidP="00F85623">
      <w:pPr>
        <w:pStyle w:val="Bulletlist1"/>
      </w:pPr>
      <w:r>
        <w:lastRenderedPageBreak/>
        <w:t>Does the dutyholder seek assurance from suppliers that the measures introduced to prevent CSFI from entering supply chain are in place and effective?</w:t>
      </w:r>
    </w:p>
    <w:bookmarkEnd w:id="2"/>
    <w:p w14:paraId="6DAAADC0" w14:textId="199D5414" w:rsidR="00593B7D" w:rsidRDefault="00593B7D" w:rsidP="00593B7D">
      <w:pPr>
        <w:pStyle w:val="F9-Paragraph"/>
      </w:pPr>
    </w:p>
    <w:p w14:paraId="08F0172B" w14:textId="3DD644D0" w:rsidR="00F07CDE" w:rsidRDefault="00F07CDE" w:rsidP="00F07CDE">
      <w:pPr>
        <w:pStyle w:val="F9-Paragraph"/>
        <w:sectPr w:rsidR="00F07CDE" w:rsidSect="000B2BCD">
          <w:pgSz w:w="11906" w:h="16838" w:code="9"/>
          <w:pgMar w:top="1440" w:right="1440" w:bottom="1440" w:left="1440" w:header="397" w:footer="397" w:gutter="0"/>
          <w:cols w:space="312"/>
          <w:docGrid w:linePitch="360"/>
        </w:sectPr>
      </w:pPr>
    </w:p>
    <w:bookmarkStart w:id="11" w:name="_Toc168394256"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A51087">
          <w:pPr>
            <w:pStyle w:val="Heading1"/>
            <w:numPr>
              <w:ilvl w:val="0"/>
              <w:numId w:val="0"/>
            </w:numPr>
          </w:pPr>
          <w:r>
            <w:t>References</w:t>
          </w:r>
          <w:bookmarkEnd w:id="11"/>
        </w:p>
        <w:sdt>
          <w:sdtPr>
            <w:id w:val="-573587230"/>
            <w:bibliography/>
          </w:sdtPr>
          <w:sdtEndPr/>
          <w:sdtContent>
            <w:p w14:paraId="76F1259F" w14:textId="77777777" w:rsidR="00A51087"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A51087" w14:paraId="3B355841" w14:textId="77777777">
                <w:trPr>
                  <w:divId w:val="899369078"/>
                  <w:tblCellSpacing w:w="15" w:type="dxa"/>
                </w:trPr>
                <w:tc>
                  <w:tcPr>
                    <w:tcW w:w="50" w:type="pct"/>
                    <w:hideMark/>
                  </w:tcPr>
                  <w:p w14:paraId="6633DD2B" w14:textId="232C5622" w:rsidR="00A51087" w:rsidRDefault="00A51087">
                    <w:pPr>
                      <w:pStyle w:val="Bibliography"/>
                      <w:rPr>
                        <w:noProof/>
                        <w:szCs w:val="24"/>
                      </w:rPr>
                    </w:pPr>
                    <w:r>
                      <w:rPr>
                        <w:noProof/>
                      </w:rPr>
                      <w:t xml:space="preserve">[1] </w:t>
                    </w:r>
                  </w:p>
                </w:tc>
                <w:tc>
                  <w:tcPr>
                    <w:tcW w:w="0" w:type="auto"/>
                    <w:hideMark/>
                  </w:tcPr>
                  <w:p w14:paraId="6EB89B93" w14:textId="77777777" w:rsidR="00A51087" w:rsidRDefault="00A51087">
                    <w:pPr>
                      <w:pStyle w:val="Bibliography"/>
                      <w:rPr>
                        <w:noProof/>
                      </w:rPr>
                    </w:pPr>
                    <w:r>
                      <w:rPr>
                        <w:noProof/>
                      </w:rPr>
                      <w:t>ONR, “Security Assessment Principles (SyAPs) for the Civil Nuclear Industry,” 2017.</w:t>
                    </w:r>
                  </w:p>
                </w:tc>
              </w:tr>
              <w:tr w:rsidR="00A51087" w14:paraId="067752FC" w14:textId="77777777">
                <w:trPr>
                  <w:divId w:val="899369078"/>
                  <w:tblCellSpacing w:w="15" w:type="dxa"/>
                </w:trPr>
                <w:tc>
                  <w:tcPr>
                    <w:tcW w:w="50" w:type="pct"/>
                    <w:hideMark/>
                  </w:tcPr>
                  <w:p w14:paraId="08878737" w14:textId="77777777" w:rsidR="00A51087" w:rsidRDefault="00A51087">
                    <w:pPr>
                      <w:pStyle w:val="Bibliography"/>
                      <w:rPr>
                        <w:noProof/>
                      </w:rPr>
                    </w:pPr>
                    <w:r>
                      <w:rPr>
                        <w:noProof/>
                      </w:rPr>
                      <w:t xml:space="preserve">[2] </w:t>
                    </w:r>
                  </w:p>
                </w:tc>
                <w:tc>
                  <w:tcPr>
                    <w:tcW w:w="0" w:type="auto"/>
                    <w:hideMark/>
                  </w:tcPr>
                  <w:p w14:paraId="525AF50A" w14:textId="77777777" w:rsidR="00A51087" w:rsidRDefault="00A51087">
                    <w:pPr>
                      <w:pStyle w:val="Bibliography"/>
                      <w:rPr>
                        <w:noProof/>
                      </w:rPr>
                    </w:pPr>
                    <w:r>
                      <w:rPr>
                        <w:noProof/>
                      </w:rPr>
                      <w:t>HM Government, “The Nuclear Industries Security Regulations 2003 (NISR)”.</w:t>
                    </w:r>
                  </w:p>
                </w:tc>
              </w:tr>
              <w:tr w:rsidR="00A51087" w14:paraId="291C33B0" w14:textId="77777777">
                <w:trPr>
                  <w:divId w:val="899369078"/>
                  <w:tblCellSpacing w:w="15" w:type="dxa"/>
                </w:trPr>
                <w:tc>
                  <w:tcPr>
                    <w:tcW w:w="50" w:type="pct"/>
                    <w:hideMark/>
                  </w:tcPr>
                  <w:p w14:paraId="2AB73290" w14:textId="77777777" w:rsidR="00A51087" w:rsidRDefault="00A51087">
                    <w:pPr>
                      <w:pStyle w:val="Bibliography"/>
                      <w:rPr>
                        <w:noProof/>
                      </w:rPr>
                    </w:pPr>
                    <w:r>
                      <w:rPr>
                        <w:noProof/>
                      </w:rPr>
                      <w:t xml:space="preserve">[3] </w:t>
                    </w:r>
                  </w:p>
                </w:tc>
                <w:tc>
                  <w:tcPr>
                    <w:tcW w:w="0" w:type="auto"/>
                    <w:hideMark/>
                  </w:tcPr>
                  <w:p w14:paraId="511B8DD0" w14:textId="77777777" w:rsidR="00A51087" w:rsidRDefault="00A51087">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A51087" w14:paraId="1FBF1E9E" w14:textId="77777777">
                <w:trPr>
                  <w:divId w:val="899369078"/>
                  <w:tblCellSpacing w:w="15" w:type="dxa"/>
                </w:trPr>
                <w:tc>
                  <w:tcPr>
                    <w:tcW w:w="50" w:type="pct"/>
                    <w:hideMark/>
                  </w:tcPr>
                  <w:p w14:paraId="39F7B996" w14:textId="77777777" w:rsidR="00A51087" w:rsidRDefault="00A51087">
                    <w:pPr>
                      <w:pStyle w:val="Bibliography"/>
                      <w:rPr>
                        <w:noProof/>
                      </w:rPr>
                    </w:pPr>
                    <w:r>
                      <w:rPr>
                        <w:noProof/>
                      </w:rPr>
                      <w:t xml:space="preserve">[4] </w:t>
                    </w:r>
                  </w:p>
                </w:tc>
                <w:tc>
                  <w:tcPr>
                    <w:tcW w:w="0" w:type="auto"/>
                    <w:hideMark/>
                  </w:tcPr>
                  <w:p w14:paraId="6F977061" w14:textId="77777777" w:rsidR="00A51087" w:rsidRDefault="00A51087">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A51087" w14:paraId="4F7AE41C" w14:textId="77777777">
                <w:trPr>
                  <w:divId w:val="899369078"/>
                  <w:tblCellSpacing w:w="15" w:type="dxa"/>
                </w:trPr>
                <w:tc>
                  <w:tcPr>
                    <w:tcW w:w="50" w:type="pct"/>
                    <w:hideMark/>
                  </w:tcPr>
                  <w:p w14:paraId="0206641A" w14:textId="77777777" w:rsidR="00A51087" w:rsidRDefault="00A51087">
                    <w:pPr>
                      <w:pStyle w:val="Bibliography"/>
                      <w:rPr>
                        <w:noProof/>
                      </w:rPr>
                    </w:pPr>
                    <w:r>
                      <w:rPr>
                        <w:noProof/>
                      </w:rPr>
                      <w:t xml:space="preserve">[5] </w:t>
                    </w:r>
                  </w:p>
                </w:tc>
                <w:tc>
                  <w:tcPr>
                    <w:tcW w:w="0" w:type="auto"/>
                    <w:hideMark/>
                  </w:tcPr>
                  <w:p w14:paraId="4A3ADE9C" w14:textId="77777777" w:rsidR="00A51087" w:rsidRDefault="00A51087">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A51087" w14:paraId="6FB2FC53" w14:textId="77777777">
                <w:trPr>
                  <w:divId w:val="899369078"/>
                  <w:tblCellSpacing w:w="15" w:type="dxa"/>
                </w:trPr>
                <w:tc>
                  <w:tcPr>
                    <w:tcW w:w="50" w:type="pct"/>
                    <w:hideMark/>
                  </w:tcPr>
                  <w:p w14:paraId="388DE40F" w14:textId="77777777" w:rsidR="00A51087" w:rsidRDefault="00A51087">
                    <w:pPr>
                      <w:pStyle w:val="Bibliography"/>
                      <w:rPr>
                        <w:noProof/>
                      </w:rPr>
                    </w:pPr>
                    <w:r>
                      <w:rPr>
                        <w:noProof/>
                      </w:rPr>
                      <w:t xml:space="preserve">[6] </w:t>
                    </w:r>
                  </w:p>
                </w:tc>
                <w:tc>
                  <w:tcPr>
                    <w:tcW w:w="0" w:type="auto"/>
                    <w:hideMark/>
                  </w:tcPr>
                  <w:p w14:paraId="3672DDC7" w14:textId="77777777" w:rsidR="00A51087" w:rsidRDefault="00A51087">
                    <w:pPr>
                      <w:pStyle w:val="Bibliography"/>
                      <w:rPr>
                        <w:noProof/>
                      </w:rPr>
                    </w:pPr>
                    <w:r>
                      <w:rPr>
                        <w:noProof/>
                      </w:rPr>
                      <w:t>HM Government, “Security Policy Framework (Issue 1.3),” December 2022. [Online]. Available: https://www.gov.uk/government/publications/security-policy-framework/hmg-security-policy-framework.</w:t>
                    </w:r>
                  </w:p>
                </w:tc>
              </w:tr>
              <w:tr w:rsidR="00A51087" w14:paraId="33D86879" w14:textId="77777777">
                <w:trPr>
                  <w:divId w:val="899369078"/>
                  <w:tblCellSpacing w:w="15" w:type="dxa"/>
                </w:trPr>
                <w:tc>
                  <w:tcPr>
                    <w:tcW w:w="50" w:type="pct"/>
                    <w:hideMark/>
                  </w:tcPr>
                  <w:p w14:paraId="4086DE9C" w14:textId="77777777" w:rsidR="00A51087" w:rsidRDefault="00A51087">
                    <w:pPr>
                      <w:pStyle w:val="Bibliography"/>
                      <w:rPr>
                        <w:noProof/>
                      </w:rPr>
                    </w:pPr>
                    <w:r>
                      <w:rPr>
                        <w:noProof/>
                      </w:rPr>
                      <w:t xml:space="preserve">[7] </w:t>
                    </w:r>
                  </w:p>
                </w:tc>
                <w:tc>
                  <w:tcPr>
                    <w:tcW w:w="0" w:type="auto"/>
                    <w:hideMark/>
                  </w:tcPr>
                  <w:p w14:paraId="1116D43A" w14:textId="77777777" w:rsidR="00A51087" w:rsidRDefault="00A51087">
                    <w:pPr>
                      <w:pStyle w:val="Bibliography"/>
                      <w:rPr>
                        <w:noProof/>
                      </w:rPr>
                    </w:pPr>
                    <w:r>
                      <w:rPr>
                        <w:noProof/>
                      </w:rPr>
                      <w:t>ONR, “ONR-CNSS-POL-001 - NISR 2013 Classification Policy for the Civl Nuclear Industry,” November 2021. [Online]. Available: https://www.onr.org.uk/documents/classification-policy.pdf.</w:t>
                    </w:r>
                  </w:p>
                </w:tc>
              </w:tr>
            </w:tbl>
            <w:p w14:paraId="102CB4AA" w14:textId="77777777" w:rsidR="00A51087" w:rsidRDefault="00A51087">
              <w:pPr>
                <w:divId w:val="899369078"/>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1C3D4BB6" w14:textId="77777777" w:rsidR="00A51087" w:rsidRDefault="00A51087" w:rsidP="00A51087">
      <w:pPr>
        <w:pStyle w:val="Heading1"/>
        <w:numPr>
          <w:ilvl w:val="0"/>
          <w:numId w:val="0"/>
        </w:numPr>
        <w:ind w:left="851" w:hanging="851"/>
        <w:sectPr w:rsidR="00A51087" w:rsidSect="000B2BCD">
          <w:pgSz w:w="11906" w:h="16838" w:code="9"/>
          <w:pgMar w:top="1440" w:right="1440" w:bottom="1440" w:left="1440" w:header="397" w:footer="397" w:gutter="0"/>
          <w:cols w:space="312"/>
          <w:docGrid w:linePitch="360"/>
        </w:sectPr>
      </w:pPr>
      <w:bookmarkStart w:id="12" w:name="_Toc89268373"/>
    </w:p>
    <w:p w14:paraId="4323F5E0" w14:textId="49E727D6" w:rsidR="00F7687C" w:rsidRPr="003B4701" w:rsidRDefault="00F7687C" w:rsidP="00A51087">
      <w:pPr>
        <w:pStyle w:val="Heading1"/>
        <w:numPr>
          <w:ilvl w:val="0"/>
          <w:numId w:val="0"/>
        </w:numPr>
        <w:ind w:left="851" w:hanging="851"/>
      </w:pPr>
      <w:bookmarkStart w:id="13" w:name="_Toc168394257"/>
      <w:r w:rsidRPr="003B4701">
        <w:lastRenderedPageBreak/>
        <w:t xml:space="preserve">Glossary and </w:t>
      </w:r>
      <w:r w:rsidR="00A51087">
        <w:t>a</w:t>
      </w:r>
      <w:r w:rsidRPr="003B4701">
        <w:t>bbreviations</w:t>
      </w:r>
      <w:bookmarkEnd w:id="12"/>
      <w:bookmarkEnd w:id="13"/>
    </w:p>
    <w:p w14:paraId="6F483A8C" w14:textId="77777777" w:rsidR="00F85623" w:rsidRDefault="00F85623" w:rsidP="00F85623">
      <w:pPr>
        <w:tabs>
          <w:tab w:val="left" w:pos="1440"/>
        </w:tabs>
        <w:spacing w:after="0" w:line="240" w:lineRule="auto"/>
        <w:contextualSpacing/>
      </w:pPr>
      <w:r>
        <w:t>CFSI</w:t>
      </w:r>
      <w:r>
        <w:tab/>
        <w:t>Counterfeit, Fraudulent or Suspect Item</w:t>
      </w:r>
    </w:p>
    <w:p w14:paraId="40FAF7EF" w14:textId="77777777" w:rsidR="00F85623" w:rsidRDefault="00F85623" w:rsidP="00F85623">
      <w:pPr>
        <w:tabs>
          <w:tab w:val="left" w:pos="1440"/>
        </w:tabs>
        <w:spacing w:after="0" w:line="240" w:lineRule="auto"/>
        <w:contextualSpacing/>
      </w:pPr>
      <w:r>
        <w:t>CPPNM</w:t>
      </w:r>
      <w:r>
        <w:tab/>
        <w:t>Convention on the Physical Protection of Nuclear Material</w:t>
      </w:r>
    </w:p>
    <w:p w14:paraId="77065507" w14:textId="77777777" w:rsidR="00F85623" w:rsidRDefault="00F85623" w:rsidP="00F85623">
      <w:pPr>
        <w:tabs>
          <w:tab w:val="left" w:pos="1440"/>
        </w:tabs>
        <w:spacing w:after="0" w:line="240" w:lineRule="auto"/>
        <w:contextualSpacing/>
      </w:pPr>
      <w:r>
        <w:t>CS&amp;IA</w:t>
      </w:r>
      <w:r>
        <w:tab/>
        <w:t>Cyber Security and Information Assurance</w:t>
      </w:r>
    </w:p>
    <w:p w14:paraId="48F8D924" w14:textId="77777777" w:rsidR="00F85623" w:rsidRDefault="00F85623" w:rsidP="00F85623">
      <w:pPr>
        <w:tabs>
          <w:tab w:val="left" w:pos="1440"/>
        </w:tabs>
        <w:spacing w:after="0" w:line="240" w:lineRule="auto"/>
        <w:contextualSpacing/>
      </w:pPr>
      <w:r>
        <w:t>FSyP</w:t>
      </w:r>
      <w:r>
        <w:tab/>
        <w:t>Fundamental Security Principle</w:t>
      </w:r>
    </w:p>
    <w:p w14:paraId="0DAF0DA0" w14:textId="77777777" w:rsidR="00F85623" w:rsidRDefault="00F85623" w:rsidP="00F85623">
      <w:pPr>
        <w:tabs>
          <w:tab w:val="left" w:pos="1440"/>
        </w:tabs>
        <w:spacing w:after="0" w:line="240" w:lineRule="auto"/>
        <w:contextualSpacing/>
      </w:pPr>
      <w:r>
        <w:t>IAEA</w:t>
      </w:r>
      <w:r>
        <w:tab/>
        <w:t>International Atomic Energy Agency</w:t>
      </w:r>
    </w:p>
    <w:p w14:paraId="0FAA7AE9" w14:textId="77777777" w:rsidR="00F85623" w:rsidRDefault="00F85623" w:rsidP="00F85623">
      <w:pPr>
        <w:tabs>
          <w:tab w:val="left" w:pos="1440"/>
        </w:tabs>
        <w:spacing w:after="0" w:line="240" w:lineRule="auto"/>
        <w:contextualSpacing/>
      </w:pPr>
      <w:r>
        <w:t>NISR</w:t>
      </w:r>
      <w:r>
        <w:tab/>
        <w:t>Nuclear Industries Security Regulations</w:t>
      </w:r>
    </w:p>
    <w:p w14:paraId="1A39F093" w14:textId="77777777" w:rsidR="00F85623" w:rsidRDefault="00F85623" w:rsidP="00F85623">
      <w:pPr>
        <w:tabs>
          <w:tab w:val="left" w:pos="1440"/>
        </w:tabs>
        <w:spacing w:after="0" w:line="240" w:lineRule="auto"/>
        <w:contextualSpacing/>
      </w:pPr>
      <w:r>
        <w:t>NSS</w:t>
      </w:r>
      <w:r>
        <w:tab/>
        <w:t>Nuclear Security Series</w:t>
      </w:r>
    </w:p>
    <w:p w14:paraId="3BCEE628" w14:textId="77777777" w:rsidR="00F85623" w:rsidRDefault="00F85623" w:rsidP="00F85623">
      <w:pPr>
        <w:tabs>
          <w:tab w:val="left" w:pos="1440"/>
        </w:tabs>
        <w:spacing w:after="0" w:line="240" w:lineRule="auto"/>
        <w:contextualSpacing/>
      </w:pPr>
      <w:r>
        <w:t>ONR</w:t>
      </w:r>
      <w:r>
        <w:tab/>
        <w:t>Office for Nuclear Regulation</w:t>
      </w:r>
    </w:p>
    <w:p w14:paraId="0B607390" w14:textId="77777777" w:rsidR="00F85623" w:rsidRDefault="00F85623" w:rsidP="00F85623">
      <w:pPr>
        <w:tabs>
          <w:tab w:val="left" w:pos="1440"/>
        </w:tabs>
        <w:spacing w:after="0" w:line="240" w:lineRule="auto"/>
        <w:contextualSpacing/>
      </w:pPr>
      <w:r>
        <w:t>SCM</w:t>
      </w:r>
      <w:r>
        <w:tab/>
        <w:t>Supply Chain Management</w:t>
      </w:r>
    </w:p>
    <w:p w14:paraId="0E3E056D" w14:textId="77777777" w:rsidR="00F85623" w:rsidRDefault="00F85623" w:rsidP="00F85623">
      <w:pPr>
        <w:tabs>
          <w:tab w:val="left" w:pos="1440"/>
        </w:tabs>
        <w:spacing w:after="0" w:line="240" w:lineRule="auto"/>
        <w:contextualSpacing/>
      </w:pPr>
      <w:r>
        <w:t>SNI</w:t>
      </w:r>
      <w:r>
        <w:tab/>
        <w:t>Sensitive Nuclear Information</w:t>
      </w:r>
    </w:p>
    <w:p w14:paraId="7C62DD38" w14:textId="77777777" w:rsidR="00F85623" w:rsidRDefault="00F85623" w:rsidP="00F85623">
      <w:pPr>
        <w:tabs>
          <w:tab w:val="left" w:pos="1440"/>
        </w:tabs>
        <w:spacing w:after="0" w:line="240" w:lineRule="auto"/>
        <w:contextualSpacing/>
      </w:pPr>
      <w:r>
        <w:t>SPF</w:t>
      </w:r>
      <w:r>
        <w:tab/>
        <w:t>Security Policy Framework</w:t>
      </w:r>
    </w:p>
    <w:p w14:paraId="77CD9724" w14:textId="77777777" w:rsidR="00F85623" w:rsidRDefault="00F85623" w:rsidP="00F85623">
      <w:pPr>
        <w:tabs>
          <w:tab w:val="left" w:pos="1440"/>
        </w:tabs>
        <w:spacing w:after="0" w:line="240" w:lineRule="auto"/>
        <w:contextualSpacing/>
      </w:pPr>
      <w:r>
        <w:t>SQEP</w:t>
      </w:r>
      <w:r>
        <w:tab/>
        <w:t>Suitably Qualified and Experienced</w:t>
      </w:r>
    </w:p>
    <w:p w14:paraId="252C2C34" w14:textId="77777777" w:rsidR="00F85623" w:rsidRDefault="00F85623" w:rsidP="00F85623">
      <w:pPr>
        <w:tabs>
          <w:tab w:val="left" w:pos="1440"/>
        </w:tabs>
        <w:spacing w:after="0" w:line="240" w:lineRule="auto"/>
        <w:contextualSpacing/>
      </w:pPr>
      <w:r>
        <w:t>SyAPs</w:t>
      </w:r>
      <w:r>
        <w:tab/>
        <w:t>Security Assessment Principles</w:t>
      </w:r>
    </w:p>
    <w:p w14:paraId="2AA87E90" w14:textId="77777777" w:rsidR="00F85623" w:rsidRDefault="00F85623" w:rsidP="00F85623">
      <w:pPr>
        <w:tabs>
          <w:tab w:val="left" w:pos="1440"/>
        </w:tabs>
        <w:spacing w:after="0" w:line="240" w:lineRule="auto"/>
        <w:contextualSpacing/>
      </w:pPr>
      <w:r>
        <w:t>SyDP</w:t>
      </w:r>
      <w:r>
        <w:tab/>
        <w:t>Security Delivery Principle</w:t>
      </w:r>
    </w:p>
    <w:p w14:paraId="1D0C3295" w14:textId="77777777" w:rsidR="00F85623" w:rsidRDefault="00F85623" w:rsidP="00F85623">
      <w:pPr>
        <w:tabs>
          <w:tab w:val="left" w:pos="1440"/>
        </w:tabs>
        <w:spacing w:after="0" w:line="240" w:lineRule="auto"/>
        <w:contextualSpacing/>
      </w:pPr>
      <w:r>
        <w:t>TAG</w:t>
      </w:r>
      <w:r>
        <w:tab/>
        <w:t>Technical Assessment Guide</w:t>
      </w:r>
    </w:p>
    <w:p w14:paraId="0C0493EB" w14:textId="77FD308D" w:rsidR="007B1D15" w:rsidRDefault="00F85623" w:rsidP="00F85623">
      <w:pPr>
        <w:tabs>
          <w:tab w:val="left" w:pos="1440"/>
        </w:tabs>
        <w:spacing w:after="0" w:line="240" w:lineRule="auto"/>
        <w:contextualSpacing/>
      </w:pPr>
      <w:r>
        <w:t>TQ</w:t>
      </w:r>
      <w:r>
        <w:tab/>
        <w:t>Technical Query</w:t>
      </w: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p w14:paraId="39E74C02" w14:textId="795BAAF6" w:rsidR="004F6C62" w:rsidRDefault="004F6C62" w:rsidP="002C6CB0">
      <w:pPr>
        <w:tabs>
          <w:tab w:val="left" w:pos="1440"/>
        </w:tabs>
        <w:spacing w:after="0" w:line="240" w:lineRule="auto"/>
        <w:contextualSpacing/>
      </w:pPr>
    </w:p>
    <w:sectPr w:rsidR="004F6C6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871A6" w14:textId="77777777" w:rsidR="00266728" w:rsidRDefault="00266728" w:rsidP="007D199A">
      <w:pPr>
        <w:spacing w:after="0"/>
      </w:pPr>
      <w:r>
        <w:separator/>
      </w:r>
    </w:p>
    <w:p w14:paraId="32BCD408" w14:textId="77777777" w:rsidR="00266728" w:rsidRDefault="00266728"/>
    <w:p w14:paraId="111F11DF" w14:textId="77777777" w:rsidR="00266728" w:rsidRDefault="00266728"/>
  </w:endnote>
  <w:endnote w:type="continuationSeparator" w:id="0">
    <w:p w14:paraId="6636EA32" w14:textId="77777777" w:rsidR="00266728" w:rsidRDefault="00266728" w:rsidP="007D199A">
      <w:pPr>
        <w:spacing w:after="0"/>
      </w:pPr>
      <w:r>
        <w:continuationSeparator/>
      </w:r>
    </w:p>
    <w:p w14:paraId="63C37A5F" w14:textId="77777777" w:rsidR="00266728" w:rsidRDefault="00266728"/>
    <w:p w14:paraId="5D3A722A" w14:textId="77777777" w:rsidR="00266728" w:rsidRDefault="002667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7D34336E" w:rsidR="007C3C1D" w:rsidRPr="00A51087" w:rsidRDefault="00A51087" w:rsidP="00A51087">
    <w:pPr>
      <w:pStyle w:val="Footer"/>
      <w:jc w:val="left"/>
      <w:rPr>
        <w:szCs w:val="24"/>
      </w:rPr>
    </w:pPr>
    <w:r>
      <w:rPr>
        <w:szCs w:val="24"/>
      </w:rPr>
      <w:t>ONR-DOC-TEMP-002 (Issue 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4C81" w14:textId="40386E9F" w:rsidR="00A51087" w:rsidRPr="00A51087" w:rsidRDefault="00A51087" w:rsidP="00A51087">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88FBD" w14:textId="77777777" w:rsidR="00266728" w:rsidRPr="005E0344" w:rsidRDefault="00266728" w:rsidP="005E0344">
      <w:pPr>
        <w:spacing w:after="120"/>
        <w:rPr>
          <w:color w:val="000000" w:themeColor="text2"/>
        </w:rPr>
      </w:pPr>
      <w:r w:rsidRPr="005E0344">
        <w:rPr>
          <w:color w:val="000000" w:themeColor="text2"/>
        </w:rPr>
        <w:separator/>
      </w:r>
    </w:p>
    <w:p w14:paraId="4D5F2352" w14:textId="77777777" w:rsidR="00266728" w:rsidRDefault="00266728"/>
  </w:footnote>
  <w:footnote w:type="continuationSeparator" w:id="0">
    <w:p w14:paraId="484CE0CC" w14:textId="77777777" w:rsidR="00266728" w:rsidRPr="005E0344" w:rsidRDefault="00266728" w:rsidP="0090581D">
      <w:pPr>
        <w:spacing w:after="120"/>
        <w:rPr>
          <w:color w:val="000000" w:themeColor="text2"/>
        </w:rPr>
      </w:pPr>
      <w:r w:rsidRPr="005E0344">
        <w:rPr>
          <w:color w:val="000000" w:themeColor="text2"/>
        </w:rPr>
        <w:continuationSeparator/>
      </w:r>
    </w:p>
    <w:p w14:paraId="4858D371" w14:textId="77777777" w:rsidR="00266728" w:rsidRDefault="00266728"/>
    <w:p w14:paraId="12B46E05" w14:textId="77777777" w:rsidR="00266728" w:rsidRDefault="00266728"/>
  </w:footnote>
  <w:footnote w:type="continuationNotice" w:id="1">
    <w:p w14:paraId="6657639F" w14:textId="77777777" w:rsidR="00266728" w:rsidRDefault="00266728">
      <w:pPr>
        <w:spacing w:after="0"/>
      </w:pPr>
    </w:p>
    <w:p w14:paraId="4195B5FC" w14:textId="77777777" w:rsidR="00266728" w:rsidRDefault="00266728"/>
    <w:p w14:paraId="27735B9E" w14:textId="77777777" w:rsidR="00266728" w:rsidRDefault="002667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1EF2A55" w:rsidR="00177666" w:rsidRPr="00046936" w:rsidRDefault="0065489F"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A360B">
          <w:rPr>
            <w:sz w:val="20"/>
            <w:szCs w:val="24"/>
          </w:rPr>
          <w:t>Oversight of Suppliers of Items or Services of Nuclear Security Significance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4F90">
          <w:rPr>
            <w:sz w:val="20"/>
            <w:szCs w:val="24"/>
          </w:rPr>
          <w:t>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459A16B1" w:rsidR="000B2BCD" w:rsidRPr="00046936" w:rsidRDefault="0065489F"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3A360B">
          <w:rPr>
            <w:sz w:val="20"/>
            <w:szCs w:val="24"/>
          </w:rPr>
          <w:t>Oversight of Suppliers of Items or Services of Nuclear Security Significance</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4F90">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AFE8E9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814"/>
    <w:rsid w:val="00021521"/>
    <w:rsid w:val="00024522"/>
    <w:rsid w:val="00024B2E"/>
    <w:rsid w:val="00027F4F"/>
    <w:rsid w:val="00030430"/>
    <w:rsid w:val="0003078E"/>
    <w:rsid w:val="00031B89"/>
    <w:rsid w:val="000324ED"/>
    <w:rsid w:val="000334DD"/>
    <w:rsid w:val="0003693D"/>
    <w:rsid w:val="000375A2"/>
    <w:rsid w:val="00037EE2"/>
    <w:rsid w:val="0004440F"/>
    <w:rsid w:val="00044F02"/>
    <w:rsid w:val="00046936"/>
    <w:rsid w:val="00050788"/>
    <w:rsid w:val="00052B9F"/>
    <w:rsid w:val="00052C8A"/>
    <w:rsid w:val="000548C8"/>
    <w:rsid w:val="00055898"/>
    <w:rsid w:val="0006386B"/>
    <w:rsid w:val="00067C7D"/>
    <w:rsid w:val="00075605"/>
    <w:rsid w:val="00075C66"/>
    <w:rsid w:val="00081114"/>
    <w:rsid w:val="00082879"/>
    <w:rsid w:val="00091EEA"/>
    <w:rsid w:val="000950B3"/>
    <w:rsid w:val="00097B82"/>
    <w:rsid w:val="000A51C3"/>
    <w:rsid w:val="000A7B0B"/>
    <w:rsid w:val="000B2BCD"/>
    <w:rsid w:val="000C2DDC"/>
    <w:rsid w:val="000D082E"/>
    <w:rsid w:val="000D2FD4"/>
    <w:rsid w:val="000D30A3"/>
    <w:rsid w:val="000E6C14"/>
    <w:rsid w:val="000F1B7B"/>
    <w:rsid w:val="000F25D3"/>
    <w:rsid w:val="000F2ED4"/>
    <w:rsid w:val="000F3932"/>
    <w:rsid w:val="001028E8"/>
    <w:rsid w:val="00113CEF"/>
    <w:rsid w:val="001214CE"/>
    <w:rsid w:val="00122FCC"/>
    <w:rsid w:val="00126752"/>
    <w:rsid w:val="001305C8"/>
    <w:rsid w:val="00130B30"/>
    <w:rsid w:val="00131E06"/>
    <w:rsid w:val="001321E2"/>
    <w:rsid w:val="001324BF"/>
    <w:rsid w:val="00133FF7"/>
    <w:rsid w:val="00136064"/>
    <w:rsid w:val="00136AA7"/>
    <w:rsid w:val="00140E1C"/>
    <w:rsid w:val="001447A9"/>
    <w:rsid w:val="00147AE4"/>
    <w:rsid w:val="001539B9"/>
    <w:rsid w:val="0015407B"/>
    <w:rsid w:val="0015432B"/>
    <w:rsid w:val="001571E5"/>
    <w:rsid w:val="00173E03"/>
    <w:rsid w:val="00174E7F"/>
    <w:rsid w:val="00177666"/>
    <w:rsid w:val="00180551"/>
    <w:rsid w:val="00181A79"/>
    <w:rsid w:val="00181EC6"/>
    <w:rsid w:val="001849CA"/>
    <w:rsid w:val="00185410"/>
    <w:rsid w:val="00192352"/>
    <w:rsid w:val="001A0905"/>
    <w:rsid w:val="001B6774"/>
    <w:rsid w:val="001C24F8"/>
    <w:rsid w:val="001C4BB5"/>
    <w:rsid w:val="001C4D63"/>
    <w:rsid w:val="001C783B"/>
    <w:rsid w:val="001D0427"/>
    <w:rsid w:val="001D0DE0"/>
    <w:rsid w:val="001D5AFF"/>
    <w:rsid w:val="001D74B4"/>
    <w:rsid w:val="001D7856"/>
    <w:rsid w:val="001E03E1"/>
    <w:rsid w:val="001F059F"/>
    <w:rsid w:val="001F0BFC"/>
    <w:rsid w:val="001F39E2"/>
    <w:rsid w:val="00200811"/>
    <w:rsid w:val="00200CA1"/>
    <w:rsid w:val="0021338D"/>
    <w:rsid w:val="00214D43"/>
    <w:rsid w:val="0021600C"/>
    <w:rsid w:val="00221ED0"/>
    <w:rsid w:val="002238B4"/>
    <w:rsid w:val="00227FCA"/>
    <w:rsid w:val="002319AB"/>
    <w:rsid w:val="002319AC"/>
    <w:rsid w:val="002340D8"/>
    <w:rsid w:val="00234342"/>
    <w:rsid w:val="0023523C"/>
    <w:rsid w:val="0024040D"/>
    <w:rsid w:val="00241432"/>
    <w:rsid w:val="00243BAE"/>
    <w:rsid w:val="00245A0D"/>
    <w:rsid w:val="00250515"/>
    <w:rsid w:val="00250BB5"/>
    <w:rsid w:val="00255E64"/>
    <w:rsid w:val="00255FA3"/>
    <w:rsid w:val="00257288"/>
    <w:rsid w:val="00261FB6"/>
    <w:rsid w:val="002629F8"/>
    <w:rsid w:val="00263396"/>
    <w:rsid w:val="00265585"/>
    <w:rsid w:val="002659FA"/>
    <w:rsid w:val="00266728"/>
    <w:rsid w:val="00267815"/>
    <w:rsid w:val="002709A3"/>
    <w:rsid w:val="00271A72"/>
    <w:rsid w:val="00272C5A"/>
    <w:rsid w:val="002765A5"/>
    <w:rsid w:val="00277829"/>
    <w:rsid w:val="00280DDF"/>
    <w:rsid w:val="00283FEB"/>
    <w:rsid w:val="002917FF"/>
    <w:rsid w:val="00292ADF"/>
    <w:rsid w:val="00292CF9"/>
    <w:rsid w:val="002A0DEC"/>
    <w:rsid w:val="002A4490"/>
    <w:rsid w:val="002B1989"/>
    <w:rsid w:val="002B1C53"/>
    <w:rsid w:val="002C273F"/>
    <w:rsid w:val="002C4D17"/>
    <w:rsid w:val="002C62C8"/>
    <w:rsid w:val="002C6CB0"/>
    <w:rsid w:val="002D1E50"/>
    <w:rsid w:val="002D32CD"/>
    <w:rsid w:val="002D6843"/>
    <w:rsid w:val="002E0BE4"/>
    <w:rsid w:val="002E1E8D"/>
    <w:rsid w:val="002E23E1"/>
    <w:rsid w:val="002E3B58"/>
    <w:rsid w:val="002E3E8A"/>
    <w:rsid w:val="002E4D6F"/>
    <w:rsid w:val="002E6A6A"/>
    <w:rsid w:val="002F14E6"/>
    <w:rsid w:val="002F3397"/>
    <w:rsid w:val="002F7D74"/>
    <w:rsid w:val="00300A41"/>
    <w:rsid w:val="00301CAF"/>
    <w:rsid w:val="003025B6"/>
    <w:rsid w:val="00303159"/>
    <w:rsid w:val="0030380D"/>
    <w:rsid w:val="003040C8"/>
    <w:rsid w:val="00304C9A"/>
    <w:rsid w:val="00312359"/>
    <w:rsid w:val="00312411"/>
    <w:rsid w:val="00323E71"/>
    <w:rsid w:val="00325EA6"/>
    <w:rsid w:val="00327BFB"/>
    <w:rsid w:val="003328E2"/>
    <w:rsid w:val="00346C8E"/>
    <w:rsid w:val="00347CA8"/>
    <w:rsid w:val="00357A80"/>
    <w:rsid w:val="003651D4"/>
    <w:rsid w:val="00367BD5"/>
    <w:rsid w:val="0037176F"/>
    <w:rsid w:val="00375E71"/>
    <w:rsid w:val="0038761F"/>
    <w:rsid w:val="0039014D"/>
    <w:rsid w:val="00390327"/>
    <w:rsid w:val="00391A34"/>
    <w:rsid w:val="00393B78"/>
    <w:rsid w:val="00396B2A"/>
    <w:rsid w:val="003970B0"/>
    <w:rsid w:val="003A01E9"/>
    <w:rsid w:val="003A360B"/>
    <w:rsid w:val="003A6C26"/>
    <w:rsid w:val="003B099C"/>
    <w:rsid w:val="003C0306"/>
    <w:rsid w:val="003C0DD8"/>
    <w:rsid w:val="003C0F42"/>
    <w:rsid w:val="003C114C"/>
    <w:rsid w:val="003C18C4"/>
    <w:rsid w:val="003C465D"/>
    <w:rsid w:val="003C6E52"/>
    <w:rsid w:val="003D495D"/>
    <w:rsid w:val="003D4D16"/>
    <w:rsid w:val="003E098E"/>
    <w:rsid w:val="003E2F1A"/>
    <w:rsid w:val="003E2FAE"/>
    <w:rsid w:val="003F0D1F"/>
    <w:rsid w:val="003F6D15"/>
    <w:rsid w:val="00404B0C"/>
    <w:rsid w:val="00405E9C"/>
    <w:rsid w:val="00407CF7"/>
    <w:rsid w:val="0041108C"/>
    <w:rsid w:val="00415ED6"/>
    <w:rsid w:val="00417CAF"/>
    <w:rsid w:val="004208EF"/>
    <w:rsid w:val="00420A11"/>
    <w:rsid w:val="00422265"/>
    <w:rsid w:val="0042657E"/>
    <w:rsid w:val="004317FE"/>
    <w:rsid w:val="00433583"/>
    <w:rsid w:val="004373A7"/>
    <w:rsid w:val="00437D94"/>
    <w:rsid w:val="0044030C"/>
    <w:rsid w:val="0044311A"/>
    <w:rsid w:val="004633B6"/>
    <w:rsid w:val="00463529"/>
    <w:rsid w:val="004638C7"/>
    <w:rsid w:val="004648A4"/>
    <w:rsid w:val="00471380"/>
    <w:rsid w:val="00485126"/>
    <w:rsid w:val="0048636C"/>
    <w:rsid w:val="00494F0D"/>
    <w:rsid w:val="00496600"/>
    <w:rsid w:val="00496BFD"/>
    <w:rsid w:val="004974F5"/>
    <w:rsid w:val="004A3DF2"/>
    <w:rsid w:val="004A4F46"/>
    <w:rsid w:val="004A6822"/>
    <w:rsid w:val="004A736E"/>
    <w:rsid w:val="004B4A91"/>
    <w:rsid w:val="004C361D"/>
    <w:rsid w:val="004C4891"/>
    <w:rsid w:val="004D284A"/>
    <w:rsid w:val="004D2C89"/>
    <w:rsid w:val="004D65D2"/>
    <w:rsid w:val="004E3932"/>
    <w:rsid w:val="004E6CB9"/>
    <w:rsid w:val="004F0AF4"/>
    <w:rsid w:val="004F1E79"/>
    <w:rsid w:val="004F311B"/>
    <w:rsid w:val="004F5F33"/>
    <w:rsid w:val="004F6C62"/>
    <w:rsid w:val="0050103A"/>
    <w:rsid w:val="0050338E"/>
    <w:rsid w:val="00503E1B"/>
    <w:rsid w:val="00511B0F"/>
    <w:rsid w:val="00511B18"/>
    <w:rsid w:val="005139B7"/>
    <w:rsid w:val="005151DB"/>
    <w:rsid w:val="00516E5E"/>
    <w:rsid w:val="00523794"/>
    <w:rsid w:val="00536721"/>
    <w:rsid w:val="0053682D"/>
    <w:rsid w:val="00545BAA"/>
    <w:rsid w:val="00546140"/>
    <w:rsid w:val="005463AB"/>
    <w:rsid w:val="005467CE"/>
    <w:rsid w:val="00547D28"/>
    <w:rsid w:val="005504C2"/>
    <w:rsid w:val="0055388E"/>
    <w:rsid w:val="00555DC4"/>
    <w:rsid w:val="00560573"/>
    <w:rsid w:val="005721B6"/>
    <w:rsid w:val="005748FE"/>
    <w:rsid w:val="005754AE"/>
    <w:rsid w:val="005763D7"/>
    <w:rsid w:val="00577FB5"/>
    <w:rsid w:val="005852D1"/>
    <w:rsid w:val="00587A22"/>
    <w:rsid w:val="00587E35"/>
    <w:rsid w:val="00590AC6"/>
    <w:rsid w:val="0059299D"/>
    <w:rsid w:val="00593B7D"/>
    <w:rsid w:val="00594252"/>
    <w:rsid w:val="00595C8C"/>
    <w:rsid w:val="00597747"/>
    <w:rsid w:val="005A04EB"/>
    <w:rsid w:val="005A4CDD"/>
    <w:rsid w:val="005A6C78"/>
    <w:rsid w:val="005B1E87"/>
    <w:rsid w:val="005B57E4"/>
    <w:rsid w:val="005B5ABD"/>
    <w:rsid w:val="005B5DD1"/>
    <w:rsid w:val="005B7798"/>
    <w:rsid w:val="005B7FC8"/>
    <w:rsid w:val="005C140A"/>
    <w:rsid w:val="005C3FA8"/>
    <w:rsid w:val="005C6763"/>
    <w:rsid w:val="005D3164"/>
    <w:rsid w:val="005D3CB3"/>
    <w:rsid w:val="005D532B"/>
    <w:rsid w:val="005D649D"/>
    <w:rsid w:val="005E0344"/>
    <w:rsid w:val="005E17B4"/>
    <w:rsid w:val="005E211F"/>
    <w:rsid w:val="005E440B"/>
    <w:rsid w:val="005E47EA"/>
    <w:rsid w:val="005E4BFA"/>
    <w:rsid w:val="005F2C85"/>
    <w:rsid w:val="005F5307"/>
    <w:rsid w:val="0060368E"/>
    <w:rsid w:val="00604C93"/>
    <w:rsid w:val="00605737"/>
    <w:rsid w:val="00605ADB"/>
    <w:rsid w:val="00607310"/>
    <w:rsid w:val="00611C9F"/>
    <w:rsid w:val="0061742C"/>
    <w:rsid w:val="00621BF6"/>
    <w:rsid w:val="00627555"/>
    <w:rsid w:val="00627B76"/>
    <w:rsid w:val="006316C4"/>
    <w:rsid w:val="006322A0"/>
    <w:rsid w:val="00635192"/>
    <w:rsid w:val="006361FD"/>
    <w:rsid w:val="00636851"/>
    <w:rsid w:val="00637B24"/>
    <w:rsid w:val="0064226F"/>
    <w:rsid w:val="00653298"/>
    <w:rsid w:val="00653F9A"/>
    <w:rsid w:val="0065489F"/>
    <w:rsid w:val="006564B0"/>
    <w:rsid w:val="0066150C"/>
    <w:rsid w:val="00663A7C"/>
    <w:rsid w:val="00665029"/>
    <w:rsid w:val="006672E3"/>
    <w:rsid w:val="00667DF2"/>
    <w:rsid w:val="00670DF1"/>
    <w:rsid w:val="00671345"/>
    <w:rsid w:val="00672A9B"/>
    <w:rsid w:val="00674646"/>
    <w:rsid w:val="00675884"/>
    <w:rsid w:val="00687852"/>
    <w:rsid w:val="00691200"/>
    <w:rsid w:val="006941D0"/>
    <w:rsid w:val="006966CA"/>
    <w:rsid w:val="00696D09"/>
    <w:rsid w:val="00696EE0"/>
    <w:rsid w:val="00697980"/>
    <w:rsid w:val="006A19EF"/>
    <w:rsid w:val="006A3417"/>
    <w:rsid w:val="006A377B"/>
    <w:rsid w:val="006A43D5"/>
    <w:rsid w:val="006A50E5"/>
    <w:rsid w:val="006A525B"/>
    <w:rsid w:val="006C045F"/>
    <w:rsid w:val="006C4196"/>
    <w:rsid w:val="006C63B0"/>
    <w:rsid w:val="006C76A2"/>
    <w:rsid w:val="006C792E"/>
    <w:rsid w:val="006D108F"/>
    <w:rsid w:val="006D116C"/>
    <w:rsid w:val="006E200C"/>
    <w:rsid w:val="006E22C1"/>
    <w:rsid w:val="006E7C42"/>
    <w:rsid w:val="006F168A"/>
    <w:rsid w:val="006F2860"/>
    <w:rsid w:val="006F5076"/>
    <w:rsid w:val="006F6009"/>
    <w:rsid w:val="006F6D5C"/>
    <w:rsid w:val="0070321D"/>
    <w:rsid w:val="00704976"/>
    <w:rsid w:val="007068BA"/>
    <w:rsid w:val="00716AB1"/>
    <w:rsid w:val="007171A7"/>
    <w:rsid w:val="00721D63"/>
    <w:rsid w:val="00730593"/>
    <w:rsid w:val="00730FCC"/>
    <w:rsid w:val="00732C7B"/>
    <w:rsid w:val="007330D9"/>
    <w:rsid w:val="00734D2B"/>
    <w:rsid w:val="00737705"/>
    <w:rsid w:val="00737B97"/>
    <w:rsid w:val="007405B2"/>
    <w:rsid w:val="007408D4"/>
    <w:rsid w:val="007420AC"/>
    <w:rsid w:val="00742617"/>
    <w:rsid w:val="0074397C"/>
    <w:rsid w:val="007504BF"/>
    <w:rsid w:val="00751FBD"/>
    <w:rsid w:val="00760E89"/>
    <w:rsid w:val="00765822"/>
    <w:rsid w:val="007714D4"/>
    <w:rsid w:val="007723BD"/>
    <w:rsid w:val="00772EBD"/>
    <w:rsid w:val="00775FBD"/>
    <w:rsid w:val="00783AFA"/>
    <w:rsid w:val="00784821"/>
    <w:rsid w:val="00785427"/>
    <w:rsid w:val="00787542"/>
    <w:rsid w:val="00790540"/>
    <w:rsid w:val="007968CA"/>
    <w:rsid w:val="007A1045"/>
    <w:rsid w:val="007A285D"/>
    <w:rsid w:val="007A36DD"/>
    <w:rsid w:val="007A43FF"/>
    <w:rsid w:val="007A76B8"/>
    <w:rsid w:val="007B1D15"/>
    <w:rsid w:val="007B1DD2"/>
    <w:rsid w:val="007B3918"/>
    <w:rsid w:val="007C09A9"/>
    <w:rsid w:val="007C0AD9"/>
    <w:rsid w:val="007C148E"/>
    <w:rsid w:val="007C3C1D"/>
    <w:rsid w:val="007D1718"/>
    <w:rsid w:val="007D199A"/>
    <w:rsid w:val="007D2EBE"/>
    <w:rsid w:val="007D764F"/>
    <w:rsid w:val="007E1A31"/>
    <w:rsid w:val="007E1C07"/>
    <w:rsid w:val="007E25CD"/>
    <w:rsid w:val="007E3DAB"/>
    <w:rsid w:val="007F2392"/>
    <w:rsid w:val="007F24B6"/>
    <w:rsid w:val="007F2A70"/>
    <w:rsid w:val="007F5EFE"/>
    <w:rsid w:val="007F6460"/>
    <w:rsid w:val="00803240"/>
    <w:rsid w:val="00803839"/>
    <w:rsid w:val="00803D94"/>
    <w:rsid w:val="00806D68"/>
    <w:rsid w:val="008101B3"/>
    <w:rsid w:val="00814D22"/>
    <w:rsid w:val="00814DC4"/>
    <w:rsid w:val="00816657"/>
    <w:rsid w:val="00817C0C"/>
    <w:rsid w:val="0082037C"/>
    <w:rsid w:val="008229BA"/>
    <w:rsid w:val="00825D5B"/>
    <w:rsid w:val="0083126A"/>
    <w:rsid w:val="00832CF5"/>
    <w:rsid w:val="00836C85"/>
    <w:rsid w:val="008429BC"/>
    <w:rsid w:val="00842EF4"/>
    <w:rsid w:val="008434CA"/>
    <w:rsid w:val="00845390"/>
    <w:rsid w:val="0084601B"/>
    <w:rsid w:val="008606F0"/>
    <w:rsid w:val="00861E39"/>
    <w:rsid w:val="00863D37"/>
    <w:rsid w:val="00865489"/>
    <w:rsid w:val="0086553D"/>
    <w:rsid w:val="00874FEB"/>
    <w:rsid w:val="00881B6F"/>
    <w:rsid w:val="00882AA4"/>
    <w:rsid w:val="00883E22"/>
    <w:rsid w:val="00884E43"/>
    <w:rsid w:val="00887EC6"/>
    <w:rsid w:val="0089029B"/>
    <w:rsid w:val="008906D5"/>
    <w:rsid w:val="0089084C"/>
    <w:rsid w:val="00893409"/>
    <w:rsid w:val="00893C5A"/>
    <w:rsid w:val="00893D9F"/>
    <w:rsid w:val="008A2379"/>
    <w:rsid w:val="008A4329"/>
    <w:rsid w:val="008A578E"/>
    <w:rsid w:val="008B1519"/>
    <w:rsid w:val="008B69E3"/>
    <w:rsid w:val="008B7BCC"/>
    <w:rsid w:val="008C3772"/>
    <w:rsid w:val="008C50C3"/>
    <w:rsid w:val="008C648E"/>
    <w:rsid w:val="008C7094"/>
    <w:rsid w:val="008D2B97"/>
    <w:rsid w:val="008D49A5"/>
    <w:rsid w:val="008D4AD5"/>
    <w:rsid w:val="008D54BE"/>
    <w:rsid w:val="008D6C81"/>
    <w:rsid w:val="008E3044"/>
    <w:rsid w:val="008E62E3"/>
    <w:rsid w:val="008E6CF0"/>
    <w:rsid w:val="008F1439"/>
    <w:rsid w:val="008F3424"/>
    <w:rsid w:val="008F5379"/>
    <w:rsid w:val="008F660E"/>
    <w:rsid w:val="008F7051"/>
    <w:rsid w:val="008F75EF"/>
    <w:rsid w:val="00900553"/>
    <w:rsid w:val="00902ED7"/>
    <w:rsid w:val="009033A9"/>
    <w:rsid w:val="00904152"/>
    <w:rsid w:val="0090581D"/>
    <w:rsid w:val="00913A33"/>
    <w:rsid w:val="0091439C"/>
    <w:rsid w:val="00917205"/>
    <w:rsid w:val="00920572"/>
    <w:rsid w:val="00920BF2"/>
    <w:rsid w:val="00926DE4"/>
    <w:rsid w:val="00927379"/>
    <w:rsid w:val="009349A9"/>
    <w:rsid w:val="00936C52"/>
    <w:rsid w:val="009546F8"/>
    <w:rsid w:val="0095489B"/>
    <w:rsid w:val="00955142"/>
    <w:rsid w:val="009564F1"/>
    <w:rsid w:val="00960BBD"/>
    <w:rsid w:val="00966FB9"/>
    <w:rsid w:val="009671CD"/>
    <w:rsid w:val="009706C4"/>
    <w:rsid w:val="00973138"/>
    <w:rsid w:val="009751A9"/>
    <w:rsid w:val="00980F9C"/>
    <w:rsid w:val="0098632B"/>
    <w:rsid w:val="0099775A"/>
    <w:rsid w:val="00997BFB"/>
    <w:rsid w:val="009A7348"/>
    <w:rsid w:val="009B462C"/>
    <w:rsid w:val="009B480C"/>
    <w:rsid w:val="009C15F3"/>
    <w:rsid w:val="009C1A13"/>
    <w:rsid w:val="009C2084"/>
    <w:rsid w:val="009C6802"/>
    <w:rsid w:val="009E07C2"/>
    <w:rsid w:val="009E0E52"/>
    <w:rsid w:val="009F72F9"/>
    <w:rsid w:val="00A00205"/>
    <w:rsid w:val="00A00AF0"/>
    <w:rsid w:val="00A04510"/>
    <w:rsid w:val="00A07F3F"/>
    <w:rsid w:val="00A11091"/>
    <w:rsid w:val="00A142F4"/>
    <w:rsid w:val="00A14B5A"/>
    <w:rsid w:val="00A20CD0"/>
    <w:rsid w:val="00A25B29"/>
    <w:rsid w:val="00A3567F"/>
    <w:rsid w:val="00A37698"/>
    <w:rsid w:val="00A37760"/>
    <w:rsid w:val="00A41ED3"/>
    <w:rsid w:val="00A479EF"/>
    <w:rsid w:val="00A51087"/>
    <w:rsid w:val="00A566F8"/>
    <w:rsid w:val="00A56BB5"/>
    <w:rsid w:val="00A56C01"/>
    <w:rsid w:val="00A70952"/>
    <w:rsid w:val="00A73C4E"/>
    <w:rsid w:val="00A81D82"/>
    <w:rsid w:val="00A8606E"/>
    <w:rsid w:val="00A934AA"/>
    <w:rsid w:val="00A93E33"/>
    <w:rsid w:val="00AA59DB"/>
    <w:rsid w:val="00AA6D10"/>
    <w:rsid w:val="00AB23D2"/>
    <w:rsid w:val="00AB4683"/>
    <w:rsid w:val="00AB6970"/>
    <w:rsid w:val="00AC1939"/>
    <w:rsid w:val="00AC2C1E"/>
    <w:rsid w:val="00AC3864"/>
    <w:rsid w:val="00AC3C75"/>
    <w:rsid w:val="00AC4514"/>
    <w:rsid w:val="00AC7C05"/>
    <w:rsid w:val="00AC7CAA"/>
    <w:rsid w:val="00AD167C"/>
    <w:rsid w:val="00AD17C7"/>
    <w:rsid w:val="00AD303D"/>
    <w:rsid w:val="00AD4041"/>
    <w:rsid w:val="00AD5062"/>
    <w:rsid w:val="00AD78FC"/>
    <w:rsid w:val="00AE302B"/>
    <w:rsid w:val="00AE4F54"/>
    <w:rsid w:val="00AF1A7E"/>
    <w:rsid w:val="00AF2072"/>
    <w:rsid w:val="00AF31F0"/>
    <w:rsid w:val="00AF3307"/>
    <w:rsid w:val="00AF58FA"/>
    <w:rsid w:val="00B1219E"/>
    <w:rsid w:val="00B15BCF"/>
    <w:rsid w:val="00B16045"/>
    <w:rsid w:val="00B259DF"/>
    <w:rsid w:val="00B32D6E"/>
    <w:rsid w:val="00B366D0"/>
    <w:rsid w:val="00B44B1F"/>
    <w:rsid w:val="00B5008D"/>
    <w:rsid w:val="00B50450"/>
    <w:rsid w:val="00B528BE"/>
    <w:rsid w:val="00B55584"/>
    <w:rsid w:val="00B56978"/>
    <w:rsid w:val="00B615F5"/>
    <w:rsid w:val="00B64141"/>
    <w:rsid w:val="00B64E72"/>
    <w:rsid w:val="00B66D0A"/>
    <w:rsid w:val="00B72672"/>
    <w:rsid w:val="00B73194"/>
    <w:rsid w:val="00B73440"/>
    <w:rsid w:val="00B77913"/>
    <w:rsid w:val="00B80DFA"/>
    <w:rsid w:val="00B824FB"/>
    <w:rsid w:val="00B82646"/>
    <w:rsid w:val="00B8495A"/>
    <w:rsid w:val="00B9166B"/>
    <w:rsid w:val="00B92E1A"/>
    <w:rsid w:val="00B94835"/>
    <w:rsid w:val="00B971C6"/>
    <w:rsid w:val="00B97359"/>
    <w:rsid w:val="00B97A8F"/>
    <w:rsid w:val="00BA10A1"/>
    <w:rsid w:val="00BA4E58"/>
    <w:rsid w:val="00BA7074"/>
    <w:rsid w:val="00BB4202"/>
    <w:rsid w:val="00BB4D07"/>
    <w:rsid w:val="00BB580E"/>
    <w:rsid w:val="00BB5EBA"/>
    <w:rsid w:val="00BB7829"/>
    <w:rsid w:val="00BC3ECA"/>
    <w:rsid w:val="00BD05AA"/>
    <w:rsid w:val="00BD1457"/>
    <w:rsid w:val="00BD1827"/>
    <w:rsid w:val="00BD21CD"/>
    <w:rsid w:val="00BD24DB"/>
    <w:rsid w:val="00BD3825"/>
    <w:rsid w:val="00BE2AD9"/>
    <w:rsid w:val="00BE56D5"/>
    <w:rsid w:val="00BF27FE"/>
    <w:rsid w:val="00BF4526"/>
    <w:rsid w:val="00C043B3"/>
    <w:rsid w:val="00C079AB"/>
    <w:rsid w:val="00C10E61"/>
    <w:rsid w:val="00C11825"/>
    <w:rsid w:val="00C14787"/>
    <w:rsid w:val="00C1596D"/>
    <w:rsid w:val="00C15B8D"/>
    <w:rsid w:val="00C17010"/>
    <w:rsid w:val="00C20562"/>
    <w:rsid w:val="00C215C3"/>
    <w:rsid w:val="00C23A96"/>
    <w:rsid w:val="00C249C6"/>
    <w:rsid w:val="00C32CC1"/>
    <w:rsid w:val="00C35D86"/>
    <w:rsid w:val="00C37DC6"/>
    <w:rsid w:val="00C4152A"/>
    <w:rsid w:val="00C426EC"/>
    <w:rsid w:val="00C513C4"/>
    <w:rsid w:val="00C53B86"/>
    <w:rsid w:val="00C57F95"/>
    <w:rsid w:val="00C6483C"/>
    <w:rsid w:val="00C64AE9"/>
    <w:rsid w:val="00C64FAB"/>
    <w:rsid w:val="00C70CFF"/>
    <w:rsid w:val="00C718FE"/>
    <w:rsid w:val="00C771BF"/>
    <w:rsid w:val="00C84677"/>
    <w:rsid w:val="00C8773D"/>
    <w:rsid w:val="00C87ABB"/>
    <w:rsid w:val="00C91831"/>
    <w:rsid w:val="00C93F01"/>
    <w:rsid w:val="00C953DF"/>
    <w:rsid w:val="00C96905"/>
    <w:rsid w:val="00CA0B2A"/>
    <w:rsid w:val="00CA0FD9"/>
    <w:rsid w:val="00CA2905"/>
    <w:rsid w:val="00CA7B44"/>
    <w:rsid w:val="00CB3E12"/>
    <w:rsid w:val="00CB601A"/>
    <w:rsid w:val="00CD48E3"/>
    <w:rsid w:val="00CD5458"/>
    <w:rsid w:val="00CD5C5D"/>
    <w:rsid w:val="00CE1DB2"/>
    <w:rsid w:val="00CE2709"/>
    <w:rsid w:val="00CE2D64"/>
    <w:rsid w:val="00CE6198"/>
    <w:rsid w:val="00CF1A82"/>
    <w:rsid w:val="00CF4340"/>
    <w:rsid w:val="00CF468D"/>
    <w:rsid w:val="00CF5B10"/>
    <w:rsid w:val="00CF6230"/>
    <w:rsid w:val="00D017FC"/>
    <w:rsid w:val="00D0226A"/>
    <w:rsid w:val="00D059AE"/>
    <w:rsid w:val="00D11F4E"/>
    <w:rsid w:val="00D1256B"/>
    <w:rsid w:val="00D13147"/>
    <w:rsid w:val="00D240F4"/>
    <w:rsid w:val="00D353E8"/>
    <w:rsid w:val="00D4774A"/>
    <w:rsid w:val="00D5641C"/>
    <w:rsid w:val="00D5715A"/>
    <w:rsid w:val="00D71687"/>
    <w:rsid w:val="00D72194"/>
    <w:rsid w:val="00D74813"/>
    <w:rsid w:val="00DA1FE6"/>
    <w:rsid w:val="00DA30BC"/>
    <w:rsid w:val="00DA69C2"/>
    <w:rsid w:val="00DA6D70"/>
    <w:rsid w:val="00DB6050"/>
    <w:rsid w:val="00DC2C34"/>
    <w:rsid w:val="00DC4909"/>
    <w:rsid w:val="00DC4C56"/>
    <w:rsid w:val="00DC7E88"/>
    <w:rsid w:val="00DD3808"/>
    <w:rsid w:val="00DE2C87"/>
    <w:rsid w:val="00DE459A"/>
    <w:rsid w:val="00DE7871"/>
    <w:rsid w:val="00DF042B"/>
    <w:rsid w:val="00DF27DA"/>
    <w:rsid w:val="00DF4DBE"/>
    <w:rsid w:val="00E01077"/>
    <w:rsid w:val="00E05EA0"/>
    <w:rsid w:val="00E10DEB"/>
    <w:rsid w:val="00E11683"/>
    <w:rsid w:val="00E161D1"/>
    <w:rsid w:val="00E17AD3"/>
    <w:rsid w:val="00E200B4"/>
    <w:rsid w:val="00E20218"/>
    <w:rsid w:val="00E20B32"/>
    <w:rsid w:val="00E221DC"/>
    <w:rsid w:val="00E24693"/>
    <w:rsid w:val="00E24F90"/>
    <w:rsid w:val="00E34607"/>
    <w:rsid w:val="00E35834"/>
    <w:rsid w:val="00E40820"/>
    <w:rsid w:val="00E41A99"/>
    <w:rsid w:val="00E44DF4"/>
    <w:rsid w:val="00E4658F"/>
    <w:rsid w:val="00E54A67"/>
    <w:rsid w:val="00E55658"/>
    <w:rsid w:val="00E57DB9"/>
    <w:rsid w:val="00E61C0D"/>
    <w:rsid w:val="00E63EB4"/>
    <w:rsid w:val="00E64912"/>
    <w:rsid w:val="00E64F46"/>
    <w:rsid w:val="00E66160"/>
    <w:rsid w:val="00E67022"/>
    <w:rsid w:val="00E671D1"/>
    <w:rsid w:val="00E71329"/>
    <w:rsid w:val="00E750FB"/>
    <w:rsid w:val="00E8363B"/>
    <w:rsid w:val="00E84966"/>
    <w:rsid w:val="00E86CE5"/>
    <w:rsid w:val="00E873FB"/>
    <w:rsid w:val="00E90780"/>
    <w:rsid w:val="00E92383"/>
    <w:rsid w:val="00E9247E"/>
    <w:rsid w:val="00E9489D"/>
    <w:rsid w:val="00EA1605"/>
    <w:rsid w:val="00EA1B3A"/>
    <w:rsid w:val="00EA2109"/>
    <w:rsid w:val="00EA6F37"/>
    <w:rsid w:val="00EB61E8"/>
    <w:rsid w:val="00EB6B36"/>
    <w:rsid w:val="00EC0C47"/>
    <w:rsid w:val="00EC1D25"/>
    <w:rsid w:val="00EC66EC"/>
    <w:rsid w:val="00ED08A0"/>
    <w:rsid w:val="00ED0F75"/>
    <w:rsid w:val="00ED4D4E"/>
    <w:rsid w:val="00EE0C77"/>
    <w:rsid w:val="00EE13EC"/>
    <w:rsid w:val="00EE2D16"/>
    <w:rsid w:val="00EE4E54"/>
    <w:rsid w:val="00EF0742"/>
    <w:rsid w:val="00F034BF"/>
    <w:rsid w:val="00F07CDE"/>
    <w:rsid w:val="00F126AA"/>
    <w:rsid w:val="00F16580"/>
    <w:rsid w:val="00F224BF"/>
    <w:rsid w:val="00F246AF"/>
    <w:rsid w:val="00F3284E"/>
    <w:rsid w:val="00F347FC"/>
    <w:rsid w:val="00F37740"/>
    <w:rsid w:val="00F42A86"/>
    <w:rsid w:val="00F436BB"/>
    <w:rsid w:val="00F436F9"/>
    <w:rsid w:val="00F44BEF"/>
    <w:rsid w:val="00F47145"/>
    <w:rsid w:val="00F50C15"/>
    <w:rsid w:val="00F5198F"/>
    <w:rsid w:val="00F545BF"/>
    <w:rsid w:val="00F56152"/>
    <w:rsid w:val="00F564E7"/>
    <w:rsid w:val="00F60544"/>
    <w:rsid w:val="00F61B86"/>
    <w:rsid w:val="00F63AA5"/>
    <w:rsid w:val="00F66CC5"/>
    <w:rsid w:val="00F71B56"/>
    <w:rsid w:val="00F7687C"/>
    <w:rsid w:val="00F832C8"/>
    <w:rsid w:val="00F85623"/>
    <w:rsid w:val="00F866F2"/>
    <w:rsid w:val="00F873B3"/>
    <w:rsid w:val="00F94FE9"/>
    <w:rsid w:val="00FA2969"/>
    <w:rsid w:val="00FA42B9"/>
    <w:rsid w:val="00FA755A"/>
    <w:rsid w:val="00FB2B0F"/>
    <w:rsid w:val="00FB385A"/>
    <w:rsid w:val="00FB3F53"/>
    <w:rsid w:val="00FB4F6B"/>
    <w:rsid w:val="00FB5FE1"/>
    <w:rsid w:val="00FB6076"/>
    <w:rsid w:val="00FB7825"/>
    <w:rsid w:val="00FC0E8D"/>
    <w:rsid w:val="00FC1C76"/>
    <w:rsid w:val="00FC3ED9"/>
    <w:rsid w:val="00FC46EF"/>
    <w:rsid w:val="00FC6910"/>
    <w:rsid w:val="00FD31B3"/>
    <w:rsid w:val="00FD418B"/>
    <w:rsid w:val="00FD4204"/>
    <w:rsid w:val="00FE178D"/>
    <w:rsid w:val="00FE72C3"/>
    <w:rsid w:val="00FF04C6"/>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A51087"/>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A51087"/>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BD24DB"/>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258816">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19589178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3620">
      <w:bodyDiv w:val="1"/>
      <w:marLeft w:val="0"/>
      <w:marRight w:val="0"/>
      <w:marTop w:val="0"/>
      <w:marBottom w:val="0"/>
      <w:divBdr>
        <w:top w:val="none" w:sz="0" w:space="0" w:color="auto"/>
        <w:left w:val="none" w:sz="0" w:space="0" w:color="auto"/>
        <w:bottom w:val="none" w:sz="0" w:space="0" w:color="auto"/>
        <w:right w:val="none" w:sz="0" w:space="0" w:color="auto"/>
      </w:divBdr>
    </w:div>
    <w:div w:id="20744990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07076407">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4895229">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4500871">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6831275">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40178924">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880478712">
      <w:bodyDiv w:val="1"/>
      <w:marLeft w:val="0"/>
      <w:marRight w:val="0"/>
      <w:marTop w:val="0"/>
      <w:marBottom w:val="0"/>
      <w:divBdr>
        <w:top w:val="none" w:sz="0" w:space="0" w:color="auto"/>
        <w:left w:val="none" w:sz="0" w:space="0" w:color="auto"/>
        <w:bottom w:val="none" w:sz="0" w:space="0" w:color="auto"/>
        <w:right w:val="none" w:sz="0" w:space="0" w:color="auto"/>
      </w:divBdr>
    </w:div>
    <w:div w:id="899369078">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49896246">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0501494">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56200919">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039315">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15972410">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36306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2736702">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43271417">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00202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72967574">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898203676">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4040362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2222785">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44596488">
      <w:bodyDiv w:val="1"/>
      <w:marLeft w:val="0"/>
      <w:marRight w:val="0"/>
      <w:marTop w:val="0"/>
      <w:marBottom w:val="0"/>
      <w:divBdr>
        <w:top w:val="none" w:sz="0" w:space="0" w:color="auto"/>
        <w:left w:val="none" w:sz="0" w:space="0" w:color="auto"/>
        <w:bottom w:val="none" w:sz="0" w:space="0" w:color="auto"/>
        <w:right w:val="none" w:sz="0" w:space="0" w:color="auto"/>
      </w:divBdr>
    </w:div>
    <w:div w:id="2049184493">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73500375">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57E24DE50636444693CF715B7E0F0A32"/>
        <w:category>
          <w:name w:val="General"/>
          <w:gallery w:val="placeholder"/>
        </w:category>
        <w:types>
          <w:type w:val="bbPlcHdr"/>
        </w:types>
        <w:behaviors>
          <w:behavior w:val="content"/>
        </w:behaviors>
        <w:guid w:val="{23688961-3CD6-4D66-A9B7-E62E0802863E}"/>
      </w:docPartPr>
      <w:docPartBody>
        <w:p w:rsidR="003A32E8" w:rsidRDefault="00B558B4" w:rsidP="00B558B4">
          <w:pPr>
            <w:pStyle w:val="57E24DE50636444693CF715B7E0F0A32"/>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3A32E8"/>
    <w:rsid w:val="007154C5"/>
    <w:rsid w:val="00780C80"/>
    <w:rsid w:val="007816F3"/>
    <w:rsid w:val="00835E07"/>
    <w:rsid w:val="009455E4"/>
    <w:rsid w:val="00972B41"/>
    <w:rsid w:val="00B558B4"/>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57E24DE50636444693CF715B7E0F0A32">
    <w:name w:val="57E24DE50636444693CF715B7E0F0A32"/>
    <w:rsid w:val="00B558B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IAE20</b:Tag>
    <b:SourceType>DocumentFromInternetSite</b:SourceType>
    <b:Guid>{599B9FF0-6589-49A2-964B-3BF537951C4E}</b:Guid>
    <b:Author>
      <b:Author>
        <b:Corporate>IAEA</b:Corporate>
      </b:Author>
    </b:Author>
    <b:Title>Nuclear Security Series No. 20 - Objective and Essential Elements of a State’s Nuclear Security Regime</b:Title>
    <b:Year>2013</b:Year>
    <b:URL>https://www-pub.iaea.org/MTCD/Publications/PDF/Pub1590_web.pdf</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A1CB92-DF3B-4790-8A93-C345ED3C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2684</Words>
  <Characters>16430</Characters>
  <Application>Microsoft Office Word</Application>
  <DocSecurity>4</DocSecurity>
  <Lines>373</Lines>
  <Paragraphs>147</Paragraphs>
  <ScaleCrop>false</ScaleCrop>
  <HeadingPairs>
    <vt:vector size="2" baseType="variant">
      <vt:variant>
        <vt:lpstr>Title</vt:lpstr>
      </vt:variant>
      <vt:variant>
        <vt:i4>1</vt:i4>
      </vt:variant>
    </vt:vector>
  </HeadingPairs>
  <TitlesOfParts>
    <vt:vector size="1" baseType="lpstr">
      <vt:lpstr>Oversight of Suppliers of Items or Services of Nuclear Security Significance</vt:lpstr>
    </vt:vector>
  </TitlesOfParts>
  <Manager>Office for Nuclear Regulation</Manager>
  <Company>Office for Nuclear Regulation</Company>
  <LinksUpToDate>false</LinksUpToDate>
  <CharactersWithSpaces>18967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Oversight of Suppliers of Items or Services of Nuclear Security Significance</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2024-06-04T13:13:00Z</dcterms:created>
  <dcterms:modified xsi:type="dcterms:W3CDTF">2024-06-04T13:13:00Z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