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1B655C60"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1F639F">
                  <w:rPr>
                    <w:rStyle w:val="Style7"/>
                  </w:rPr>
                  <w:t>EDF</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Fonts w:ascii="Arial Bold" w:eastAsia="Times New Roman" w:hAnsi="Arial Bold" w:cs="Times New Roman"/>
                      <w:b w:val="0"/>
                      <w:sz w:val="36"/>
                      <w:szCs w:val="3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1F639F" w:rsidRPr="001F639F">
                      <w:rPr>
                        <w:rFonts w:eastAsia="Times New Roman" w:cs="Times New Roman"/>
                        <w:sz w:val="36"/>
                        <w:szCs w:val="36"/>
                        <w:lang w:bidi="ar-SA"/>
                      </w:rPr>
                      <w:t>Heysham Power Stations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3D17CE5F"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F639F">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1F639F">
            <w:rPr>
              <w:rStyle w:val="Style3"/>
            </w:rPr>
            <w:t>Heysham Power Stations</w:t>
          </w:r>
        </w:sdtContent>
      </w:sdt>
    </w:p>
    <w:p w14:paraId="2A318818" w14:textId="1BDF373C"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1F639F">
        <w:rPr>
          <w:rStyle w:val="Style2"/>
          <w:sz w:val="28"/>
          <w:szCs w:val="28"/>
        </w:rPr>
        <w:t xml:space="preserve">1 July </w:t>
      </w:r>
      <w:r w:rsidR="001F639F" w:rsidRPr="00253E07">
        <w:rPr>
          <w:rStyle w:val="Style2"/>
          <w:sz w:val="28"/>
          <w:szCs w:val="28"/>
        </w:rPr>
        <w:t>–</w:t>
      </w:r>
      <w:r w:rsidR="001F639F" w:rsidRPr="00691BE0">
        <w:rPr>
          <w:rStyle w:val="Style2"/>
          <w:sz w:val="28"/>
          <w:szCs w:val="28"/>
        </w:rPr>
        <w:t xml:space="preserve"> </w:t>
      </w:r>
      <w:r w:rsidR="001F639F">
        <w:rPr>
          <w:rStyle w:val="Style2"/>
          <w:sz w:val="28"/>
          <w:szCs w:val="28"/>
        </w:rPr>
        <w:t xml:space="preserve">30 September </w:t>
      </w:r>
      <w:r w:rsidR="001F639F" w:rsidRPr="00691BE0">
        <w:rPr>
          <w:rStyle w:val="Style2"/>
          <w:sz w:val="28"/>
          <w:szCs w:val="28"/>
        </w:rPr>
        <w:t>202</w:t>
      </w:r>
      <w:r w:rsidR="001F639F">
        <w:rPr>
          <w:rStyle w:val="Style2"/>
          <w:sz w:val="28"/>
          <w:szCs w:val="28"/>
        </w:rPr>
        <w:t>4</w:t>
      </w:r>
    </w:p>
    <w:p w14:paraId="61A25C0F" w14:textId="39EC7DBA" w:rsidR="00004C16" w:rsidRDefault="00004C16" w:rsidP="00004C16">
      <w:pPr>
        <w:rPr>
          <w:sz w:val="28"/>
          <w:szCs w:val="28"/>
        </w:rPr>
      </w:pPr>
    </w:p>
    <w:p w14:paraId="4D99E381" w14:textId="75781C36"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p>
    <w:p w14:paraId="23B9A867" w14:textId="7CA8DECB"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p>
    <w:p w14:paraId="247E3769" w14:textId="3BA5D78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F639F">
            <w:rPr>
              <w:szCs w:val="24"/>
            </w:rPr>
            <w:t>1</w:t>
          </w:r>
        </w:sdtContent>
      </w:sdt>
    </w:p>
    <w:p w14:paraId="19206F45" w14:textId="7AD6C480" w:rsidR="00004C16" w:rsidRPr="0016079B" w:rsidRDefault="008227C8" w:rsidP="00004C16">
      <w:pPr>
        <w:rPr>
          <w:szCs w:val="24"/>
        </w:rPr>
      </w:pPr>
      <w:r>
        <w:rPr>
          <w:b/>
          <w:bCs/>
          <w:szCs w:val="24"/>
        </w:rPr>
        <w:t>Published</w:t>
      </w:r>
      <w:r w:rsidR="00004C16" w:rsidRPr="0016079B">
        <w:rPr>
          <w:szCs w:val="24"/>
        </w:rPr>
        <w:t xml:space="preserve">: </w:t>
      </w:r>
      <w:r w:rsidR="001F639F" w:rsidRPr="001F639F">
        <w:rPr>
          <w:szCs w:val="24"/>
        </w:rPr>
        <w:t>November 2024</w:t>
      </w:r>
    </w:p>
    <w:p w14:paraId="55057C62" w14:textId="7A63DCFA"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1F639F" w:rsidRPr="001F639F">
        <w:rPr>
          <w:szCs w:val="24"/>
        </w:rPr>
        <w:t>2024/49582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6FC9B6B"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F639F" w:rsidRPr="001F639F">
        <w:t xml:space="preserve">Heysham </w:t>
      </w:r>
      <w:r w:rsidRPr="002D1551">
        <w:t>and are also available on the ONR website (</w:t>
      </w:r>
      <w:hyperlink r:id="rId11" w:history="1">
        <w:r w:rsidR="00CA4547" w:rsidRPr="00CA4547">
          <w:rPr>
            <w:rStyle w:val="Hyperlink"/>
          </w:rPr>
          <w:t>https://www.onr.org.uk/publications/regulatory-reports/site-specific-reports/llcssg-reports/</w:t>
        </w:r>
      </w:hyperlink>
      <w:r w:rsidRPr="002D1551">
        <w:t>).</w:t>
      </w:r>
    </w:p>
    <w:p w14:paraId="5DBE023C" w14:textId="3A42E9B2" w:rsidR="000E4D5E" w:rsidRPr="002D1551" w:rsidRDefault="000E4D5E" w:rsidP="000E4D5E">
      <w:pPr>
        <w:pStyle w:val="F9-Paragraph"/>
      </w:pPr>
      <w:r w:rsidRPr="002D1551">
        <w:t xml:space="preserve">Site inspectors from ONR usually attend </w:t>
      </w:r>
      <w:r w:rsidR="001F639F" w:rsidRPr="001F639F">
        <w:t xml:space="preserve">Heysham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000000">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8BAC774" w:rsidR="00BE1652" w:rsidRPr="00690387" w:rsidRDefault="00BE1652" w:rsidP="00BE1652">
      <w:pPr>
        <w:spacing w:before="240" w:after="120"/>
      </w:pPr>
      <w:r w:rsidRPr="00690387">
        <w:t>The ONR site inspector made inspections on the following dates during the report period</w:t>
      </w:r>
      <w:r w:rsidRPr="001F639F">
        <w:t xml:space="preserve"> </w:t>
      </w:r>
      <w:r w:rsidR="001F639F" w:rsidRPr="001F639F">
        <w:t>01 July – 30 September 2024</w:t>
      </w:r>
    </w:p>
    <w:p w14:paraId="2615E4DD" w14:textId="77777777" w:rsidR="001F639F" w:rsidRDefault="001F639F" w:rsidP="001F639F">
      <w:pPr>
        <w:spacing w:before="240" w:after="120"/>
        <w:rPr>
          <w:b/>
          <w:bCs/>
        </w:rPr>
      </w:pPr>
      <w:bookmarkStart w:id="4" w:name="_Toc95889183"/>
      <w:bookmarkStart w:id="5" w:name="_Toc180135449"/>
      <w:r w:rsidRPr="25872A32">
        <w:rPr>
          <w:b/>
          <w:bCs/>
        </w:rPr>
        <w:t>Heysham 1</w:t>
      </w:r>
    </w:p>
    <w:p w14:paraId="30F9C861" w14:textId="77777777" w:rsidR="001F639F" w:rsidRPr="004A5DC5" w:rsidRDefault="001F639F" w:rsidP="001F639F">
      <w:pPr>
        <w:spacing w:before="240" w:after="120"/>
      </w:pPr>
      <w:r>
        <w:t>4, 23 and 29 July</w:t>
      </w:r>
      <w:r>
        <w:br/>
        <w:t>22 August</w:t>
      </w:r>
      <w:r>
        <w:br/>
        <w:t>25 September</w:t>
      </w:r>
    </w:p>
    <w:p w14:paraId="7988FFC3" w14:textId="77777777" w:rsidR="001F639F" w:rsidRDefault="001F639F" w:rsidP="001F639F">
      <w:pPr>
        <w:rPr>
          <w:b/>
          <w:bCs/>
        </w:rPr>
      </w:pPr>
      <w:r>
        <w:rPr>
          <w:b/>
          <w:bCs/>
        </w:rPr>
        <w:t>Heysham</w:t>
      </w:r>
      <w:r w:rsidRPr="00F21CDD">
        <w:rPr>
          <w:b/>
          <w:bCs/>
        </w:rPr>
        <w:t xml:space="preserve"> 2</w:t>
      </w:r>
    </w:p>
    <w:p w14:paraId="17C8C378" w14:textId="77777777" w:rsidR="001F639F" w:rsidRDefault="001F639F" w:rsidP="001F639F">
      <w:pPr>
        <w:spacing w:after="0"/>
      </w:pPr>
      <w:r>
        <w:t>9, 24, 29 and 31 July</w:t>
      </w:r>
    </w:p>
    <w:p w14:paraId="0BFF8E2A" w14:textId="77777777" w:rsidR="001F639F" w:rsidRDefault="001F639F" w:rsidP="001F639F">
      <w:pPr>
        <w:spacing w:after="0"/>
      </w:pPr>
      <w:r>
        <w:t>6-7 and 28-29 August</w:t>
      </w:r>
    </w:p>
    <w:p w14:paraId="65FDA43E" w14:textId="77777777" w:rsidR="001F639F" w:rsidRDefault="001F639F" w:rsidP="001F639F">
      <w:pPr>
        <w:spacing w:after="0"/>
      </w:pPr>
      <w:r>
        <w:t>10-12 and 26 September</w:t>
      </w:r>
    </w:p>
    <w:p w14:paraId="4E92C733" w14:textId="77777777" w:rsidR="001F639F" w:rsidRPr="0081267E" w:rsidRDefault="001F639F" w:rsidP="001F639F">
      <w:pPr>
        <w:spacing w:before="240" w:after="120"/>
      </w:pPr>
      <w:r w:rsidRPr="0081267E">
        <w:t>In addition, our specialist inspectors were involved in interventions on the following date</w:t>
      </w:r>
      <w:r>
        <w:t>s</w:t>
      </w:r>
      <w:r w:rsidRPr="0081267E">
        <w:t xml:space="preserve"> during the report period:</w:t>
      </w:r>
    </w:p>
    <w:p w14:paraId="6FF0BFD9" w14:textId="77777777" w:rsidR="001F639F" w:rsidRPr="0081267E" w:rsidRDefault="001F639F" w:rsidP="001F639F">
      <w:pPr>
        <w:spacing w:before="240" w:after="120"/>
        <w:rPr>
          <w:b/>
          <w:bCs/>
        </w:rPr>
      </w:pPr>
      <w:r w:rsidRPr="25872A32">
        <w:rPr>
          <w:b/>
          <w:bCs/>
        </w:rPr>
        <w:t>Heysham 1</w:t>
      </w:r>
    </w:p>
    <w:p w14:paraId="01FCDD40" w14:textId="77777777" w:rsidR="001F639F" w:rsidRDefault="001F639F" w:rsidP="001F639F">
      <w:pPr>
        <w:spacing w:after="0"/>
        <w:ind w:left="-20" w:right="-20"/>
      </w:pPr>
      <w:r>
        <w:rPr>
          <w:rFonts w:eastAsia="Arial"/>
          <w:szCs w:val="24"/>
        </w:rPr>
        <w:t>4 July</w:t>
      </w:r>
      <w:r>
        <w:rPr>
          <w:rFonts w:eastAsia="Arial"/>
          <w:szCs w:val="24"/>
        </w:rPr>
        <w:br/>
        <w:t>24 and 25 September</w:t>
      </w:r>
    </w:p>
    <w:p w14:paraId="5CC085A3" w14:textId="77777777" w:rsidR="001F639F" w:rsidRPr="0081267E" w:rsidRDefault="001F639F" w:rsidP="001F639F">
      <w:pPr>
        <w:spacing w:before="240" w:after="120"/>
        <w:rPr>
          <w:b/>
          <w:bCs/>
        </w:rPr>
      </w:pPr>
      <w:r w:rsidRPr="25872A32">
        <w:rPr>
          <w:b/>
          <w:bCs/>
        </w:rPr>
        <w:t>Heysham 2</w:t>
      </w:r>
    </w:p>
    <w:p w14:paraId="60D3B08E" w14:textId="77777777" w:rsidR="001F639F" w:rsidRDefault="001F639F" w:rsidP="001F639F">
      <w:pPr>
        <w:spacing w:after="0"/>
      </w:pPr>
      <w:r>
        <w:t>9 July</w:t>
      </w:r>
    </w:p>
    <w:p w14:paraId="34292F79" w14:textId="77777777" w:rsidR="001F639F" w:rsidRDefault="001F639F" w:rsidP="001F639F">
      <w:pPr>
        <w:spacing w:after="0"/>
      </w:pPr>
      <w:r>
        <w:t>28-29 August</w:t>
      </w:r>
    </w:p>
    <w:p w14:paraId="2B0F0069" w14:textId="77777777" w:rsidR="001F639F" w:rsidRDefault="001F639F" w:rsidP="001F639F">
      <w:pPr>
        <w:spacing w:after="0"/>
      </w:pPr>
      <w:r>
        <w:t>10-12 and 26 September</w:t>
      </w:r>
    </w:p>
    <w:p w14:paraId="7FED651B" w14:textId="77777777" w:rsidR="001F639F" w:rsidRDefault="001F639F" w:rsidP="001F639F">
      <w:pPr>
        <w:spacing w:after="0"/>
      </w:pPr>
    </w:p>
    <w:p w14:paraId="07F06E5C" w14:textId="77777777" w:rsidR="001F639F" w:rsidRDefault="001F639F" w:rsidP="001F639F">
      <w:pPr>
        <w:spacing w:after="0"/>
      </w:pPr>
    </w:p>
    <w:p w14:paraId="2EE56DBD" w14:textId="77777777" w:rsidR="001F639F" w:rsidRDefault="001F639F" w:rsidP="001F639F">
      <w:pPr>
        <w:spacing w:after="0"/>
      </w:pPr>
    </w:p>
    <w:p w14:paraId="1C46F087" w14:textId="77777777" w:rsidR="001F639F" w:rsidRDefault="001F639F" w:rsidP="001F639F">
      <w:pPr>
        <w:spacing w:after="0"/>
      </w:pPr>
    </w:p>
    <w:p w14:paraId="7EE5A81C" w14:textId="77777777" w:rsidR="001F639F" w:rsidRDefault="001F639F" w:rsidP="001F639F">
      <w:pPr>
        <w:spacing w:after="0"/>
      </w:pPr>
    </w:p>
    <w:p w14:paraId="061F1B0A" w14:textId="77777777" w:rsidR="001F639F" w:rsidRDefault="001F639F" w:rsidP="001F639F">
      <w:pPr>
        <w:spacing w:after="0"/>
      </w:pPr>
    </w:p>
    <w:p w14:paraId="779C4185" w14:textId="77777777" w:rsidR="001F639F" w:rsidRDefault="001F639F" w:rsidP="001F639F">
      <w:pPr>
        <w:spacing w:after="0"/>
      </w:pPr>
    </w:p>
    <w:p w14:paraId="1B03A280" w14:textId="77777777" w:rsidR="001F639F" w:rsidRDefault="001F639F" w:rsidP="001F639F">
      <w:pPr>
        <w:spacing w:after="0"/>
      </w:pPr>
    </w:p>
    <w:p w14:paraId="77196F87" w14:textId="77777777" w:rsidR="001F639F" w:rsidRDefault="001F639F" w:rsidP="001F639F">
      <w:pPr>
        <w:spacing w:after="0"/>
      </w:pPr>
    </w:p>
    <w:p w14:paraId="0BBC0FC9" w14:textId="77777777" w:rsidR="001F639F" w:rsidRDefault="001F639F" w:rsidP="001F639F">
      <w:pPr>
        <w:spacing w:after="0"/>
      </w:pPr>
    </w:p>
    <w:p w14:paraId="798F929C" w14:textId="77777777" w:rsidR="001F639F" w:rsidRDefault="001F639F" w:rsidP="001F639F">
      <w:pPr>
        <w:spacing w:before="240" w:after="120"/>
      </w:pPr>
    </w:p>
    <w:p w14:paraId="728A6882" w14:textId="14F78806" w:rsidR="00745534" w:rsidRPr="002D1551" w:rsidRDefault="00745534" w:rsidP="006134DB">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6BA51834" w14:textId="77777777" w:rsidR="001F639F" w:rsidRPr="00B16C1F" w:rsidRDefault="001F639F" w:rsidP="001F639F">
      <w:pPr>
        <w:pStyle w:val="F9-Paragraph"/>
      </w:pPr>
      <w:r w:rsidRPr="00B16C1F">
        <w:t xml:space="preserve">Inspections are undertaken as part of the process for monitoring compliance with: </w:t>
      </w:r>
    </w:p>
    <w:p w14:paraId="379E620D" w14:textId="77777777" w:rsidR="001F639F" w:rsidRPr="00B16C1F" w:rsidRDefault="001F639F" w:rsidP="001F639F">
      <w:pPr>
        <w:pStyle w:val="Bulletlist1"/>
      </w:pPr>
      <w:r w:rsidRPr="00B16C1F">
        <w:t xml:space="preserve">the conditions attached by ONR to the nuclear site licence granted under the Nuclear Installations Act 1965 (NIA65) (as amended); </w:t>
      </w:r>
    </w:p>
    <w:p w14:paraId="52245A93" w14:textId="77777777" w:rsidR="001F639F" w:rsidRPr="00B16C1F" w:rsidRDefault="001F639F" w:rsidP="001F639F">
      <w:pPr>
        <w:pStyle w:val="Bulletlist1"/>
      </w:pPr>
      <w:r w:rsidRPr="00B16C1F">
        <w:t>the Energy Act 2013;</w:t>
      </w:r>
    </w:p>
    <w:p w14:paraId="57B388AD" w14:textId="77777777" w:rsidR="001F639F" w:rsidRPr="00B16C1F" w:rsidRDefault="001F639F" w:rsidP="001F639F">
      <w:pPr>
        <w:pStyle w:val="Bulletlist1"/>
      </w:pPr>
      <w:r w:rsidRPr="00B16C1F">
        <w:t xml:space="preserve">the Health and Safety at Work etc Act 1974 (HSWA74); and </w:t>
      </w:r>
    </w:p>
    <w:p w14:paraId="1D8F356F" w14:textId="77777777" w:rsidR="001F639F" w:rsidRPr="00B16C1F" w:rsidRDefault="001F639F" w:rsidP="001F639F">
      <w:pPr>
        <w:pStyle w:val="Bulletlist1"/>
      </w:pPr>
      <w:r w:rsidRPr="00B16C1F">
        <w:t xml:space="preserve">regulations made under HSWA74, for example the Ionising Radiations Regulations 2017 (IRR17) and the Management of Health and Safety at Work Regulations 1999 (MHSWR99). </w:t>
      </w:r>
    </w:p>
    <w:p w14:paraId="1A019BF9" w14:textId="77777777" w:rsidR="001F639F" w:rsidRPr="00B16C1F" w:rsidRDefault="001F639F" w:rsidP="001F639F">
      <w:pPr>
        <w:pStyle w:val="F9-Paragraph"/>
      </w:pPr>
      <w:r>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licence conditions (LC) attached to the licence in order to ensure legal compliance. Inspections seek to judge both the adequacy of these arrangements and their implementation.</w:t>
      </w:r>
    </w:p>
    <w:p w14:paraId="4AC95F38" w14:textId="77777777" w:rsidR="001F639F" w:rsidRDefault="001F639F" w:rsidP="001F639F">
      <w:pPr>
        <w:pStyle w:val="F9-Paragraph"/>
      </w:pPr>
      <w:r w:rsidRPr="00B16C1F">
        <w:t>In this period, routine inspections of Heysham covered the following:</w:t>
      </w:r>
      <w:r w:rsidRPr="00FD7A26">
        <w:t xml:space="preserve"> </w:t>
      </w:r>
    </w:p>
    <w:p w14:paraId="2A56D74A" w14:textId="77777777" w:rsidR="001F639F" w:rsidRDefault="001F639F" w:rsidP="001F639F">
      <w:pPr>
        <w:rPr>
          <w:b/>
          <w:bCs/>
        </w:rPr>
      </w:pPr>
      <w:r>
        <w:rPr>
          <w:b/>
          <w:bCs/>
        </w:rPr>
        <w:t xml:space="preserve">Both stations </w:t>
      </w:r>
    </w:p>
    <w:p w14:paraId="608DF398" w14:textId="77777777" w:rsidR="001F639F" w:rsidRPr="00CA226C" w:rsidRDefault="001F639F" w:rsidP="001F639F">
      <w:pPr>
        <w:pStyle w:val="Bulletlist1"/>
      </w:pPr>
      <w:r>
        <w:t>Security inspection. There was a security inspection reviewing the physical secuirty arrangements including the erogonomics in the security control room. No significant issues were identified during either inspection and ‘GREEN’ rating were awarded.</w:t>
      </w:r>
    </w:p>
    <w:p w14:paraId="40C6F386" w14:textId="77777777" w:rsidR="001F639F" w:rsidRPr="00175E9E" w:rsidRDefault="001F639F" w:rsidP="001F639F">
      <w:pPr>
        <w:rPr>
          <w:b/>
          <w:bCs/>
        </w:rPr>
      </w:pPr>
      <w:r w:rsidRPr="00E857BB">
        <w:rPr>
          <w:b/>
          <w:bCs/>
        </w:rPr>
        <w:t xml:space="preserve">Heysham </w:t>
      </w:r>
      <w:r>
        <w:rPr>
          <w:b/>
          <w:bCs/>
        </w:rPr>
        <w:t>1</w:t>
      </w:r>
    </w:p>
    <w:p w14:paraId="2B792556" w14:textId="77777777" w:rsidR="001F639F" w:rsidRDefault="001F639F" w:rsidP="001F639F">
      <w:pPr>
        <w:pStyle w:val="Bulletlist1"/>
      </w:pPr>
      <w:r>
        <w:t>Portable equipment safety themed inspection. This inspection was focussed on how the station ensures that portable equipment (from small tools to large items such as air conditioning, generators etc.) are deployed safely and comply with the conventional health and safety regulations as well as ensuring nuclear safety. We were satisfied with the arrangements and their implementation. We rated LC 22 (Modification or experiment on existing plan) ‘GREEN’, the Management of Health and Safety at Work Regulations ‘GREEN’ and the Provision and Use of Work Equipment Regulations (PUWER) also as ‘GREEN’.</w:t>
      </w:r>
    </w:p>
    <w:p w14:paraId="619A1CEC" w14:textId="77777777" w:rsidR="001F639F" w:rsidRPr="00175E9E" w:rsidRDefault="001F639F" w:rsidP="001F639F">
      <w:pPr>
        <w:rPr>
          <w:b/>
          <w:bCs/>
        </w:rPr>
      </w:pPr>
      <w:r w:rsidRPr="00E857BB">
        <w:rPr>
          <w:b/>
          <w:bCs/>
        </w:rPr>
        <w:t>Heysham 2</w:t>
      </w:r>
    </w:p>
    <w:p w14:paraId="70546AEA" w14:textId="77777777" w:rsidR="001F639F" w:rsidRDefault="001F639F" w:rsidP="001F639F">
      <w:pPr>
        <w:pStyle w:val="Bulletlist1"/>
      </w:pPr>
      <w:r w:rsidRPr="0020305A">
        <w:t xml:space="preserve">Licence Condition 7 Inspection - </w:t>
      </w:r>
      <w:r>
        <w:t>t</w:t>
      </w:r>
      <w:r w:rsidRPr="0020305A">
        <w:t xml:space="preserve">his inspection reviewed 'Incidents on the site' arrangements at Heysham 2 power station. </w:t>
      </w:r>
      <w:r>
        <w:t>It found that t</w:t>
      </w:r>
      <w:r w:rsidRPr="0020305A">
        <w:t xml:space="preserve">he station follows the fleet arrangements for the reporting of events to </w:t>
      </w:r>
      <w:r>
        <w:t>us.</w:t>
      </w:r>
      <w:r w:rsidRPr="0020305A">
        <w:t xml:space="preserve"> These arrangements </w:t>
      </w:r>
      <w:r w:rsidRPr="0020305A">
        <w:lastRenderedPageBreak/>
        <w:t xml:space="preserve">generally meet </w:t>
      </w:r>
      <w:r>
        <w:t xml:space="preserve">our </w:t>
      </w:r>
      <w:r w:rsidRPr="0020305A">
        <w:t xml:space="preserve">expectations contained in </w:t>
      </w:r>
      <w:r>
        <w:t xml:space="preserve">our </w:t>
      </w:r>
      <w:r w:rsidRPr="0020305A">
        <w:t xml:space="preserve"> guidance NS-INSP-GD-007 but there are minor ambiguities and anomalies that </w:t>
      </w:r>
      <w:r>
        <w:t>have been</w:t>
      </w:r>
      <w:r w:rsidRPr="0020305A">
        <w:t xml:space="preserve"> discussed with the fleet process owner.</w:t>
      </w:r>
      <w:r>
        <w:t xml:space="preserve"> </w:t>
      </w:r>
      <w:r w:rsidRPr="0020305A">
        <w:t>The reporting culture on the station is adequate and this is reflected in the Key Performance Indicators (KPIs)</w:t>
      </w:r>
      <w:r>
        <w:t>. M</w:t>
      </w:r>
      <w:r w:rsidRPr="0020305A">
        <w:t>ore significant investigations identify and action root causes. There were minor shortfalls and observations with respect to the quality and priority given to some actions</w:t>
      </w:r>
      <w:r>
        <w:t>. H</w:t>
      </w:r>
      <w:r w:rsidRPr="0020305A">
        <w:t>owever</w:t>
      </w:r>
      <w:r>
        <w:t xml:space="preserve">, we were </w:t>
      </w:r>
      <w:r w:rsidRPr="0020305A">
        <w:t xml:space="preserve">satisfied that this only impacted the efficiency of the process. The close out of the most significant actions is subject to oversight and challenge and </w:t>
      </w:r>
      <w:r>
        <w:t xml:space="preserve">we are </w:t>
      </w:r>
      <w:r w:rsidRPr="0020305A">
        <w:t>satisfied that this provides good oversight.</w:t>
      </w:r>
      <w:r>
        <w:t xml:space="preserve"> A</w:t>
      </w:r>
      <w:r w:rsidRPr="0020305A">
        <w:t xml:space="preserve">s no significant issues were found or raised, a </w:t>
      </w:r>
      <w:r>
        <w:t>‘</w:t>
      </w:r>
      <w:r w:rsidRPr="0020305A">
        <w:t>G</w:t>
      </w:r>
      <w:r>
        <w:t>REEN’</w:t>
      </w:r>
      <w:r w:rsidRPr="0020305A">
        <w:t xml:space="preserve"> rating was given for this inspection against LC7</w:t>
      </w:r>
    </w:p>
    <w:p w14:paraId="71968366" w14:textId="77777777" w:rsidR="001F639F" w:rsidRDefault="001F639F" w:rsidP="001F639F">
      <w:pPr>
        <w:pStyle w:val="Bulletlist1"/>
      </w:pPr>
      <w:r>
        <w:t>Reactivity Control and Safety Systems system based inspection (SBI) – this SBI focused on three distinct elements; Control Rod build including quality controls, reactor control and protection systems and secondary shutdown systems. The first two elements were inspected during this quarter, the final element will be reported next quarter. A</w:t>
      </w:r>
      <w:r w:rsidRPr="00E50795">
        <w:rPr>
          <w:color w:val="242424"/>
          <w:lang w:eastAsia="en-GB"/>
        </w:rPr>
        <w:t xml:space="preserve">s no significant issues were found or raised, a </w:t>
      </w:r>
      <w:r>
        <w:rPr>
          <w:color w:val="242424"/>
          <w:lang w:eastAsia="en-GB"/>
        </w:rPr>
        <w:t>‘</w:t>
      </w:r>
      <w:r w:rsidRPr="00E50795">
        <w:rPr>
          <w:color w:val="242424"/>
          <w:lang w:eastAsia="en-GB"/>
        </w:rPr>
        <w:t>G</w:t>
      </w:r>
      <w:r>
        <w:rPr>
          <w:color w:val="242424"/>
          <w:lang w:eastAsia="en-GB"/>
        </w:rPr>
        <w:t>REEN’</w:t>
      </w:r>
      <w:r w:rsidRPr="00E50795">
        <w:rPr>
          <w:color w:val="242424"/>
          <w:lang w:eastAsia="en-GB"/>
        </w:rPr>
        <w:t xml:space="preserve"> rating was given for this inspection</w:t>
      </w:r>
      <w:r>
        <w:rPr>
          <w:color w:val="242424"/>
          <w:lang w:eastAsia="en-GB"/>
        </w:rPr>
        <w:t xml:space="preserve"> against LC10, LC23, LC24, LC27 and LC28. However, there were a few minor shortfalls observed against regulatory expectations in relation to training records and procedural use and adherence that the station is addressing.</w:t>
      </w:r>
    </w:p>
    <w:p w14:paraId="363BCB94" w14:textId="77777777" w:rsidR="001F639F" w:rsidRDefault="001F639F" w:rsidP="001F639F">
      <w:pPr>
        <w:pStyle w:val="F10-Bulletlist"/>
        <w:numPr>
          <w:ilvl w:val="0"/>
          <w:numId w:val="0"/>
        </w:numPr>
        <w:spacing w:after="0"/>
      </w:pPr>
    </w:p>
    <w:p w14:paraId="2EFDB96B" w14:textId="77777777" w:rsidR="001F639F" w:rsidRPr="00690387" w:rsidRDefault="001F639F" w:rsidP="001F639F">
      <w:pPr>
        <w:pStyle w:val="F10-Bulletlist"/>
        <w:numPr>
          <w:ilvl w:val="0"/>
          <w:numId w:val="0"/>
        </w:numPr>
      </w:pPr>
      <w:r>
        <w:t xml:space="preserve">Members of the public, who would like further information about our  inspection activities during the reporting period, can view site Intervention Reports at </w:t>
      </w:r>
      <w:hyperlink r:id="rId19">
        <w:r w:rsidRPr="25872A32">
          <w:rPr>
            <w:rStyle w:val="Hyperlink"/>
          </w:rPr>
          <w:t>www.onr.org.uk/intervention-rec</w:t>
        </w:r>
        <w:r w:rsidRPr="25872A32">
          <w:rPr>
            <w:rStyle w:val="Hyperlink"/>
          </w:rPr>
          <w:t>ords</w:t>
        </w:r>
      </w:hyperlink>
      <w:r>
        <w:t xml:space="preserve">. Should you have any queries regarding our inspection activities, please email </w:t>
      </w:r>
      <w:hyperlink r:id="rId20">
        <w:r w:rsidRPr="25872A32">
          <w:rPr>
            <w:rStyle w:val="Hyperlink"/>
          </w:rPr>
          <w:t>contact@onr.gov.uk</w:t>
        </w:r>
      </w:hyperlink>
      <w:r>
        <w:t>.</w:t>
      </w:r>
    </w:p>
    <w:p w14:paraId="56BF10BE" w14:textId="77777777" w:rsidR="001F639F" w:rsidRPr="00007666" w:rsidRDefault="001F639F" w:rsidP="001F639F">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p>
    <w:p w14:paraId="7AF21ED0" w14:textId="77777777" w:rsidR="001F639F" w:rsidRPr="007D4242" w:rsidRDefault="001F639F" w:rsidP="001F639F">
      <w:pPr>
        <w:pStyle w:val="Bulletlist1"/>
      </w:pPr>
      <w:bookmarkStart w:id="6" w:name="_Hlk109909396"/>
      <w:r w:rsidRPr="1DD8F413">
        <w:t>regulatory issue progress (both sites)</w:t>
      </w:r>
    </w:p>
    <w:p w14:paraId="359510F1" w14:textId="77777777" w:rsidR="001F639F" w:rsidRPr="007D4242" w:rsidRDefault="001F639F" w:rsidP="001F639F">
      <w:pPr>
        <w:pStyle w:val="Bulletlist1"/>
      </w:pPr>
      <w:r w:rsidRPr="1DD8F413">
        <w:t>routine event follow-ups including any conventional health and safety events (both sites)</w:t>
      </w:r>
    </w:p>
    <w:bookmarkEnd w:id="6"/>
    <w:p w14:paraId="32B7BF4C" w14:textId="77777777" w:rsidR="001F639F" w:rsidRPr="007D4242" w:rsidRDefault="001F639F" w:rsidP="001F639F">
      <w:pPr>
        <w:pStyle w:val="Bulletlist1"/>
      </w:pPr>
      <w:r w:rsidRPr="1DD8F413">
        <w:t>meeting with safety reps (both sites)</w:t>
      </w:r>
    </w:p>
    <w:p w14:paraId="4E32A6F7" w14:textId="77777777" w:rsidR="001F639F" w:rsidRPr="007D4242" w:rsidRDefault="001F639F" w:rsidP="001F639F">
      <w:pPr>
        <w:pStyle w:val="Bulletlist1"/>
      </w:pPr>
      <w:r w:rsidRPr="1DD8F413">
        <w:t>daily plant status, refuelling preparations and progress (both sites)</w:t>
      </w:r>
    </w:p>
    <w:p w14:paraId="083C4234" w14:textId="77777777" w:rsidR="001F639F" w:rsidRPr="007D4242" w:rsidRDefault="001F639F" w:rsidP="001F639F">
      <w:pPr>
        <w:pStyle w:val="Bulletlist1"/>
      </w:pPr>
      <w:r w:rsidRPr="1DD8F413">
        <w:t>oversight of graphite inspection data (both sites)</w:t>
      </w:r>
    </w:p>
    <w:p w14:paraId="0AC46AA8" w14:textId="77777777" w:rsidR="001F639F" w:rsidRPr="007D4242" w:rsidRDefault="001F639F" w:rsidP="001F639F">
      <w:pPr>
        <w:pStyle w:val="Bulletlist1"/>
      </w:pPr>
      <w:r w:rsidRPr="1DD8F413">
        <w:t>plant walkdowns (both sites)</w:t>
      </w:r>
    </w:p>
    <w:p w14:paraId="0A528965" w14:textId="626CF2E3" w:rsidR="00745534" w:rsidRDefault="001F639F" w:rsidP="001F639F">
      <w:pPr>
        <w:pStyle w:val="Bulletlist1"/>
      </w:pPr>
      <w:r w:rsidRPr="1DD8F413">
        <w:t>planning for annual level 1 emergency demonstration exercise (both sites)</w:t>
      </w:r>
    </w:p>
    <w:p w14:paraId="36B9CDD1" w14:textId="77777777" w:rsidR="001F639F" w:rsidRPr="001F639F" w:rsidRDefault="001F639F" w:rsidP="001F639F">
      <w:pPr>
        <w:pStyle w:val="Bulletlist1"/>
        <w:numPr>
          <w:ilvl w:val="0"/>
          <w:numId w:val="0"/>
        </w:numPr>
        <w:ind w:left="360"/>
      </w:pP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68FAE342" w14:textId="77777777" w:rsidR="001F639F" w:rsidRPr="00A8193C" w:rsidRDefault="001F639F" w:rsidP="001F639F">
      <w:pPr>
        <w:pStyle w:val="Bulletlist1"/>
      </w:pPr>
      <w:r>
        <w:t xml:space="preserve">We held </w:t>
      </w:r>
      <w:r w:rsidRPr="00690387">
        <w:t>periodic meeting</w:t>
      </w:r>
      <w:r>
        <w:t>s</w:t>
      </w:r>
      <w:r w:rsidRPr="00690387">
        <w:t xml:space="preserve">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6C6F4506" w:rsidR="00745534" w:rsidRPr="00690387" w:rsidRDefault="00745534" w:rsidP="001F639F">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2A61AC7B"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68F0A815" w:rsidR="00745534" w:rsidRPr="007177E0" w:rsidRDefault="001F639F" w:rsidP="00A74DAC">
            <w:pPr>
              <w:spacing w:before="60" w:after="60"/>
            </w:pPr>
            <w:r w:rsidRPr="007177E0">
              <w:t>05</w:t>
            </w:r>
            <w:r w:rsidR="00745534" w:rsidRPr="007177E0">
              <w:t>/</w:t>
            </w:r>
            <w:r w:rsidRPr="007177E0">
              <w:t>09</w:t>
            </w:r>
            <w:r w:rsidR="00745534" w:rsidRPr="007177E0">
              <w:t>/</w:t>
            </w:r>
            <w:r w:rsidRPr="007177E0">
              <w:t>24</w:t>
            </w:r>
          </w:p>
        </w:tc>
        <w:tc>
          <w:tcPr>
            <w:tcW w:w="1288" w:type="pct"/>
          </w:tcPr>
          <w:p w14:paraId="36ED9570" w14:textId="38031640" w:rsidR="00745534" w:rsidRPr="007177E0" w:rsidRDefault="001F639F" w:rsidP="00A74DAC">
            <w:pPr>
              <w:spacing w:before="60" w:after="60"/>
            </w:pPr>
            <w:r w:rsidRPr="007177E0">
              <w:t>Licence Instrument</w:t>
            </w:r>
          </w:p>
        </w:tc>
        <w:tc>
          <w:tcPr>
            <w:tcW w:w="834" w:type="pct"/>
          </w:tcPr>
          <w:p w14:paraId="538ABCFF" w14:textId="01E45B05" w:rsidR="00745534" w:rsidRPr="007177E0" w:rsidRDefault="001F639F" w:rsidP="00A74DAC">
            <w:pPr>
              <w:spacing w:before="60" w:after="60"/>
            </w:pPr>
            <w:r w:rsidRPr="007177E0">
              <w:t>LI 643</w:t>
            </w:r>
          </w:p>
        </w:tc>
        <w:tc>
          <w:tcPr>
            <w:tcW w:w="2176" w:type="pct"/>
          </w:tcPr>
          <w:p w14:paraId="0C8172F5" w14:textId="2DAD4877" w:rsidR="00745534" w:rsidRPr="007177E0" w:rsidRDefault="001F639F" w:rsidP="00A74DAC">
            <w:pPr>
              <w:spacing w:before="60" w:after="60"/>
            </w:pPr>
            <w:r w:rsidRPr="007177E0">
              <w:t>Agreement under Condition 30(2) of Schedule 2 attached to Nuclear Site Licence No: 60 to the extension of the operating period of Heysham 2 reactor 7 from 9 September 2024 to 9 February 2025.</w:t>
            </w: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65A82DB2" w14:textId="1145D0E2" w:rsidR="00745534" w:rsidRPr="00690387" w:rsidRDefault="00745534" w:rsidP="000A58A7">
      <w:r w:rsidRPr="00690387">
        <w:t xml:space="preserve">Reports detailing the above regulatory decisions can be found on the ONR website at </w:t>
      </w:r>
      <w:r w:rsidR="00CA4547" w:rsidRPr="00CA4547">
        <w:t>https://www.onr.org.uk/publications/regulatory-reports/site-specific-reports/project-assessment-reports/</w:t>
      </w:r>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64CD5101"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6CB0A391" w:rsidR="00745534" w:rsidRPr="002D1551" w:rsidRDefault="00745534" w:rsidP="006D53D9">
      <w:r w:rsidRPr="002D1551">
        <w:t xml:space="preserve">This document is issued by ONR. For further information about ONR, or to report inconsistencies or inaccuracies in this publication please </w:t>
      </w:r>
      <w:hyperlink r:id="rId24" w:history="1">
        <w:r w:rsidR="00A67D75" w:rsidRPr="00955A92">
          <w:rPr>
            <w:rStyle w:val="Hyperlink"/>
          </w:rPr>
          <w:t>email</w:t>
        </w:r>
      </w:hyperlink>
      <w:r w:rsidR="00A67D75">
        <w:t xml:space="preserve"> </w:t>
      </w:r>
      <w:hyperlink r:id="rId25"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140644B5" w:rsidR="009E0E52" w:rsidRDefault="00745534" w:rsidP="006134DB">
      <w:r w:rsidRPr="002D1551">
        <w:t>For published documents, the electronic copy on the ONR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8755A" w14:textId="77777777" w:rsidR="00682E80" w:rsidRDefault="00682E80" w:rsidP="007D199A">
      <w:pPr>
        <w:spacing w:after="0"/>
      </w:pPr>
      <w:r>
        <w:separator/>
      </w:r>
    </w:p>
    <w:p w14:paraId="28DAD9A2" w14:textId="77777777" w:rsidR="00682E80" w:rsidRDefault="00682E80"/>
  </w:endnote>
  <w:endnote w:type="continuationSeparator" w:id="0">
    <w:p w14:paraId="06B28162" w14:textId="77777777" w:rsidR="00682E80" w:rsidRDefault="00682E80" w:rsidP="007D199A">
      <w:pPr>
        <w:spacing w:after="0"/>
      </w:pPr>
      <w:r>
        <w:continuationSeparator/>
      </w:r>
    </w:p>
    <w:p w14:paraId="091A3F08" w14:textId="77777777" w:rsidR="00682E80" w:rsidRDefault="00682E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4D7C" w14:textId="77777777" w:rsidR="00682E80" w:rsidRPr="005E0344" w:rsidRDefault="00682E80" w:rsidP="005E0344">
      <w:pPr>
        <w:spacing w:after="120"/>
        <w:rPr>
          <w:color w:val="000000" w:themeColor="text2"/>
        </w:rPr>
      </w:pPr>
      <w:r w:rsidRPr="005E0344">
        <w:rPr>
          <w:color w:val="000000" w:themeColor="text2"/>
        </w:rPr>
        <w:separator/>
      </w:r>
    </w:p>
  </w:footnote>
  <w:footnote w:type="continuationSeparator" w:id="0">
    <w:p w14:paraId="0EC01381" w14:textId="77777777" w:rsidR="00682E80" w:rsidRPr="005E0344" w:rsidRDefault="00682E80" w:rsidP="0090581D">
      <w:pPr>
        <w:spacing w:after="120"/>
        <w:rPr>
          <w:color w:val="000000" w:themeColor="text2"/>
        </w:rPr>
      </w:pPr>
      <w:r w:rsidRPr="005E0344">
        <w:rPr>
          <w:color w:val="000000" w:themeColor="text2"/>
        </w:rPr>
        <w:continuationSeparator/>
      </w:r>
    </w:p>
    <w:p w14:paraId="79B8F8A0" w14:textId="77777777" w:rsidR="00682E80" w:rsidRDefault="00682E80"/>
  </w:footnote>
  <w:footnote w:type="continuationNotice" w:id="1">
    <w:p w14:paraId="1FBFFDC7" w14:textId="77777777" w:rsidR="00682E80" w:rsidRDefault="00682E80">
      <w:pPr>
        <w:spacing w:after="0"/>
      </w:pPr>
    </w:p>
    <w:p w14:paraId="23777930" w14:textId="77777777" w:rsidR="00682E80" w:rsidRDefault="00682E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3A39CFC"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F639F">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1F639F">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F639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1042"/>
    <w:rsid w:val="001849CA"/>
    <w:rsid w:val="00185410"/>
    <w:rsid w:val="00192352"/>
    <w:rsid w:val="001C4D63"/>
    <w:rsid w:val="001D0DE0"/>
    <w:rsid w:val="001D5AFF"/>
    <w:rsid w:val="001D74B4"/>
    <w:rsid w:val="001E03E1"/>
    <w:rsid w:val="001F059F"/>
    <w:rsid w:val="001F63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2E80"/>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177E0"/>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4547"/>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regulatory-reports/site-specific-reports/llcssg-reports/" TargetMode="External"/><Relationship Id="rId24" Type="http://schemas.openxmlformats.org/officeDocument/2006/relationships/hyperlink" Target="file:///C:\Users\PWynne\Downloads\email"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835E07"/>
    <w:rsid w:val="00C41BCC"/>
    <w:rsid w:val="00C561EC"/>
    <w:rsid w:val="00DD7BA4"/>
    <w:rsid w:val="00E318CE"/>
    <w:rsid w:val="00E646E1"/>
    <w:rsid w:val="00F007D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cp:keywords>[Key words separated by commas]</cp:keywords>
  <dc:description/>
  <cp:revision>3</cp:revision>
  <cp:lastPrinted>2016-11-28T11:35:00Z</cp:lastPrinted>
  <dcterms:created xsi:type="dcterms:W3CDTF">2024-11-26T09:44:00Z</dcterms:created>
  <dcterms:modified xsi:type="dcterms:W3CDTF">2024-11-28T08:48:00Z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