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251FF729" w:rsidR="00D0226A" w:rsidRPr="001E03E1" w:rsidRDefault="00076C65"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8454E">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8454E">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4582F4AB" w:rsidR="00004C16" w:rsidRDefault="00076C6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8454E">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8454E">
            <w:rPr>
              <w:rStyle w:val="Style3"/>
            </w:rPr>
            <w:t>Dungeness A</w:t>
          </w:r>
        </w:sdtContent>
      </w:sdt>
    </w:p>
    <w:p w14:paraId="2A318818" w14:textId="4F24D16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8454E" w:rsidRPr="00D8454E">
        <w:rPr>
          <w:rStyle w:val="Style2"/>
          <w:sz w:val="28"/>
          <w:szCs w:val="28"/>
        </w:rPr>
        <w:t xml:space="preserve">01 October </w:t>
      </w:r>
      <w:r w:rsidR="007A7E3A" w:rsidRPr="00D8454E">
        <w:rPr>
          <w:rStyle w:val="Style2"/>
          <w:sz w:val="28"/>
          <w:szCs w:val="28"/>
        </w:rPr>
        <w:t xml:space="preserve">– </w:t>
      </w:r>
      <w:r w:rsidR="00D8454E" w:rsidRPr="00D8454E">
        <w:rPr>
          <w:rStyle w:val="Style2"/>
          <w:sz w:val="28"/>
          <w:szCs w:val="28"/>
        </w:rPr>
        <w:t>31</w:t>
      </w:r>
      <w:r w:rsidR="007A7E3A" w:rsidRPr="00D8454E">
        <w:rPr>
          <w:rStyle w:val="Style2"/>
          <w:sz w:val="28"/>
          <w:szCs w:val="28"/>
        </w:rPr>
        <w:t xml:space="preserve"> </w:t>
      </w:r>
      <w:r w:rsidR="00D8454E" w:rsidRPr="00D8454E">
        <w:rPr>
          <w:rStyle w:val="Style2"/>
          <w:sz w:val="28"/>
          <w:szCs w:val="28"/>
        </w:rPr>
        <w:t>December</w:t>
      </w:r>
      <w:r w:rsidR="007A7E3A" w:rsidRPr="00D8454E">
        <w:rPr>
          <w:rStyle w:val="Style2"/>
          <w:sz w:val="28"/>
          <w:szCs w:val="28"/>
        </w:rPr>
        <w:t xml:space="preserve"> </w:t>
      </w:r>
      <w:r w:rsidR="00D8454E" w:rsidRPr="00D8454E">
        <w:rPr>
          <w:rStyle w:val="Style2"/>
          <w:sz w:val="28"/>
          <w:szCs w:val="28"/>
        </w:rPr>
        <w:t>2024</w:t>
      </w:r>
    </w:p>
    <w:p w14:paraId="61A25C0F" w14:textId="39EC7DBA" w:rsidR="00004C16" w:rsidRDefault="00004C16" w:rsidP="00004C16">
      <w:pPr>
        <w:rPr>
          <w:sz w:val="28"/>
          <w:szCs w:val="28"/>
        </w:rPr>
      </w:pPr>
    </w:p>
    <w:p w14:paraId="4D99E381" w14:textId="11A5812F"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8454E" w:rsidRPr="00CB3D74">
        <w:rPr>
          <w:szCs w:val="24"/>
        </w:rPr>
        <w:t>ONR Nominated Site Inspector</w:t>
      </w:r>
    </w:p>
    <w:p w14:paraId="23B9A867" w14:textId="15599D4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D8454E">
        <w:rPr>
          <w:szCs w:val="24"/>
        </w:rPr>
        <w:t>Head of Regulation</w:t>
      </w:r>
      <w:r w:rsidR="00D8454E" w:rsidRPr="00CB3D74">
        <w:rPr>
          <w:szCs w:val="24"/>
        </w:rPr>
        <w:t xml:space="preserve"> – SDFW Division</w:t>
      </w:r>
    </w:p>
    <w:p w14:paraId="247E3769" w14:textId="25274E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Cs w:val="24"/>
            </w:rPr>
            <w:t>1</w:t>
          </w:r>
        </w:sdtContent>
      </w:sdt>
    </w:p>
    <w:p w14:paraId="19206F45" w14:textId="32572F52" w:rsidR="00004C16" w:rsidRPr="0016079B" w:rsidRDefault="008227C8" w:rsidP="00004C16">
      <w:pPr>
        <w:rPr>
          <w:szCs w:val="24"/>
        </w:rPr>
      </w:pPr>
      <w:r>
        <w:rPr>
          <w:b/>
          <w:bCs/>
          <w:szCs w:val="24"/>
        </w:rPr>
        <w:t>Published</w:t>
      </w:r>
      <w:r w:rsidR="00004C16" w:rsidRPr="0016079B">
        <w:rPr>
          <w:szCs w:val="24"/>
        </w:rPr>
        <w:t xml:space="preserve">: </w:t>
      </w:r>
      <w:r w:rsidR="00D8454E" w:rsidRPr="00D8454E">
        <w:rPr>
          <w:szCs w:val="24"/>
        </w:rPr>
        <w:t>January</w:t>
      </w:r>
      <w:r w:rsidR="0016079B" w:rsidRPr="00D8454E">
        <w:rPr>
          <w:szCs w:val="24"/>
        </w:rPr>
        <w:t xml:space="preserve"> </w:t>
      </w:r>
      <w:r w:rsidR="00D8454E" w:rsidRPr="00D8454E">
        <w:rPr>
          <w:szCs w:val="24"/>
        </w:rPr>
        <w:t>2025</w:t>
      </w:r>
    </w:p>
    <w:p w14:paraId="55057C62" w14:textId="10A015A9"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D1F37" w:rsidRPr="008D1F37">
        <w:rPr>
          <w:szCs w:val="24"/>
        </w:rPr>
        <w:t>2024/56395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86842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D8454E">
        <w:t>Dungeness Stakeholder Group</w:t>
      </w:r>
      <w:r w:rsidR="00D8454E" w:rsidRPr="002D1551">
        <w:t xml:space="preserve">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6672E0AF" w:rsidR="000E4D5E" w:rsidRPr="002D1551" w:rsidRDefault="000E4D5E" w:rsidP="000E4D5E">
      <w:pPr>
        <w:pStyle w:val="F9-Paragraph"/>
      </w:pPr>
      <w:r w:rsidRPr="002D1551">
        <w:t xml:space="preserve">Site inspectors from ONR usually attend </w:t>
      </w:r>
      <w:r w:rsidR="00D8454E">
        <w:t>Dungeness Stakeholder Group</w:t>
      </w:r>
      <w:r w:rsidR="00D8454E"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52FB307" w14:textId="72AFC070" w:rsidR="00571E92"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5845629" w:history="1">
        <w:r w:rsidR="00571E92" w:rsidRPr="00657553">
          <w:rPr>
            <w:rStyle w:val="Hyperlink"/>
          </w:rPr>
          <w:t>1.</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Inspections</w:t>
        </w:r>
        <w:r w:rsidR="00571E92">
          <w:rPr>
            <w:webHidden/>
          </w:rPr>
          <w:tab/>
        </w:r>
        <w:r w:rsidR="00571E92">
          <w:rPr>
            <w:webHidden/>
          </w:rPr>
          <w:fldChar w:fldCharType="begin"/>
        </w:r>
        <w:r w:rsidR="00571E92">
          <w:rPr>
            <w:webHidden/>
          </w:rPr>
          <w:instrText xml:space="preserve"> PAGEREF _Toc185845629 \h </w:instrText>
        </w:r>
        <w:r w:rsidR="00571E92">
          <w:rPr>
            <w:webHidden/>
          </w:rPr>
        </w:r>
        <w:r w:rsidR="00571E92">
          <w:rPr>
            <w:webHidden/>
          </w:rPr>
          <w:fldChar w:fldCharType="separate"/>
        </w:r>
        <w:r w:rsidR="00571E92">
          <w:rPr>
            <w:webHidden/>
          </w:rPr>
          <w:t>4</w:t>
        </w:r>
        <w:r w:rsidR="00571E92">
          <w:rPr>
            <w:webHidden/>
          </w:rPr>
          <w:fldChar w:fldCharType="end"/>
        </w:r>
      </w:hyperlink>
    </w:p>
    <w:p w14:paraId="71F3FC71" w14:textId="5E7C65A3" w:rsidR="00571E92" w:rsidRDefault="00076C6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45630" w:history="1">
        <w:r w:rsidR="00571E92" w:rsidRPr="00657553">
          <w:rPr>
            <w:rStyle w:val="Hyperlink"/>
            <w:caps/>
          </w:rPr>
          <w:t>2.</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Routine matters</w:t>
        </w:r>
        <w:r w:rsidR="00571E92">
          <w:rPr>
            <w:webHidden/>
          </w:rPr>
          <w:tab/>
        </w:r>
        <w:r w:rsidR="00571E92">
          <w:rPr>
            <w:webHidden/>
          </w:rPr>
          <w:fldChar w:fldCharType="begin"/>
        </w:r>
        <w:r w:rsidR="00571E92">
          <w:rPr>
            <w:webHidden/>
          </w:rPr>
          <w:instrText xml:space="preserve"> PAGEREF _Toc185845630 \h </w:instrText>
        </w:r>
        <w:r w:rsidR="00571E92">
          <w:rPr>
            <w:webHidden/>
          </w:rPr>
        </w:r>
        <w:r w:rsidR="00571E92">
          <w:rPr>
            <w:webHidden/>
          </w:rPr>
          <w:fldChar w:fldCharType="separate"/>
        </w:r>
        <w:r w:rsidR="00571E92">
          <w:rPr>
            <w:webHidden/>
          </w:rPr>
          <w:t>4</w:t>
        </w:r>
        <w:r w:rsidR="00571E92">
          <w:rPr>
            <w:webHidden/>
          </w:rPr>
          <w:fldChar w:fldCharType="end"/>
        </w:r>
      </w:hyperlink>
    </w:p>
    <w:p w14:paraId="38286048" w14:textId="3F246DFE" w:rsidR="00571E92" w:rsidRDefault="00076C6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45631" w:history="1">
        <w:r w:rsidR="00571E92" w:rsidRPr="00657553">
          <w:rPr>
            <w:rStyle w:val="Hyperlink"/>
            <w:caps/>
          </w:rPr>
          <w:t>3.</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Non-routine matters</w:t>
        </w:r>
        <w:r w:rsidR="00571E92">
          <w:rPr>
            <w:webHidden/>
          </w:rPr>
          <w:tab/>
        </w:r>
        <w:r w:rsidR="00571E92">
          <w:rPr>
            <w:webHidden/>
          </w:rPr>
          <w:fldChar w:fldCharType="begin"/>
        </w:r>
        <w:r w:rsidR="00571E92">
          <w:rPr>
            <w:webHidden/>
          </w:rPr>
          <w:instrText xml:space="preserve"> PAGEREF _Toc185845631 \h </w:instrText>
        </w:r>
        <w:r w:rsidR="00571E92">
          <w:rPr>
            <w:webHidden/>
          </w:rPr>
        </w:r>
        <w:r w:rsidR="00571E92">
          <w:rPr>
            <w:webHidden/>
          </w:rPr>
          <w:fldChar w:fldCharType="separate"/>
        </w:r>
        <w:r w:rsidR="00571E92">
          <w:rPr>
            <w:webHidden/>
          </w:rPr>
          <w:t>6</w:t>
        </w:r>
        <w:r w:rsidR="00571E92">
          <w:rPr>
            <w:webHidden/>
          </w:rPr>
          <w:fldChar w:fldCharType="end"/>
        </w:r>
      </w:hyperlink>
    </w:p>
    <w:p w14:paraId="00026CEC" w14:textId="5A89B34E" w:rsidR="00571E92" w:rsidRDefault="00076C6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45632" w:history="1">
        <w:r w:rsidR="00571E92" w:rsidRPr="00657553">
          <w:rPr>
            <w:rStyle w:val="Hyperlink"/>
            <w:caps/>
          </w:rPr>
          <w:t>4.</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Regulatory activity</w:t>
        </w:r>
        <w:r w:rsidR="00571E92">
          <w:rPr>
            <w:webHidden/>
          </w:rPr>
          <w:tab/>
        </w:r>
        <w:r w:rsidR="00571E92">
          <w:rPr>
            <w:webHidden/>
          </w:rPr>
          <w:fldChar w:fldCharType="begin"/>
        </w:r>
        <w:r w:rsidR="00571E92">
          <w:rPr>
            <w:webHidden/>
          </w:rPr>
          <w:instrText xml:space="preserve"> PAGEREF _Toc185845632 \h </w:instrText>
        </w:r>
        <w:r w:rsidR="00571E92">
          <w:rPr>
            <w:webHidden/>
          </w:rPr>
        </w:r>
        <w:r w:rsidR="00571E92">
          <w:rPr>
            <w:webHidden/>
          </w:rPr>
          <w:fldChar w:fldCharType="separate"/>
        </w:r>
        <w:r w:rsidR="00571E92">
          <w:rPr>
            <w:webHidden/>
          </w:rPr>
          <w:t>7</w:t>
        </w:r>
        <w:r w:rsidR="00571E92">
          <w:rPr>
            <w:webHidden/>
          </w:rPr>
          <w:fldChar w:fldCharType="end"/>
        </w:r>
      </w:hyperlink>
    </w:p>
    <w:p w14:paraId="78194723" w14:textId="4D7086F3" w:rsidR="00571E92" w:rsidRDefault="00076C6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45633" w:history="1">
        <w:r w:rsidR="00571E92" w:rsidRPr="00657553">
          <w:rPr>
            <w:rStyle w:val="Hyperlink"/>
            <w:caps/>
          </w:rPr>
          <w:t>5.</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News from ONR</w:t>
        </w:r>
        <w:r w:rsidR="00571E92">
          <w:rPr>
            <w:webHidden/>
          </w:rPr>
          <w:tab/>
        </w:r>
        <w:r w:rsidR="00571E92">
          <w:rPr>
            <w:webHidden/>
          </w:rPr>
          <w:fldChar w:fldCharType="begin"/>
        </w:r>
        <w:r w:rsidR="00571E92">
          <w:rPr>
            <w:webHidden/>
          </w:rPr>
          <w:instrText xml:space="preserve"> PAGEREF _Toc185845633 \h </w:instrText>
        </w:r>
        <w:r w:rsidR="00571E92">
          <w:rPr>
            <w:webHidden/>
          </w:rPr>
        </w:r>
        <w:r w:rsidR="00571E92">
          <w:rPr>
            <w:webHidden/>
          </w:rPr>
          <w:fldChar w:fldCharType="separate"/>
        </w:r>
        <w:r w:rsidR="00571E92">
          <w:rPr>
            <w:webHidden/>
          </w:rPr>
          <w:t>8</w:t>
        </w:r>
        <w:r w:rsidR="00571E92">
          <w:rPr>
            <w:webHidden/>
          </w:rPr>
          <w:fldChar w:fldCharType="end"/>
        </w:r>
      </w:hyperlink>
    </w:p>
    <w:p w14:paraId="7CCB0CC3" w14:textId="4AF3C6A6" w:rsidR="00571E92" w:rsidRDefault="00076C6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845634" w:history="1">
        <w:r w:rsidR="00571E92" w:rsidRPr="00657553">
          <w:rPr>
            <w:rStyle w:val="Hyperlink"/>
            <w:caps/>
          </w:rPr>
          <w:t>6.</w:t>
        </w:r>
        <w:r w:rsidR="00571E92">
          <w:rPr>
            <w:rFonts w:asciiTheme="minorHAnsi" w:eastAsiaTheme="minorEastAsia" w:hAnsiTheme="minorHAnsi" w:cstheme="minorBidi"/>
            <w:kern w:val="2"/>
            <w:sz w:val="22"/>
            <w:lang w:eastAsia="en-GB" w:bidi="ar-SA"/>
            <w14:ligatures w14:val="standardContextual"/>
          </w:rPr>
          <w:tab/>
        </w:r>
        <w:r w:rsidR="00571E92" w:rsidRPr="00657553">
          <w:rPr>
            <w:rStyle w:val="Hyperlink"/>
          </w:rPr>
          <w:t>Contacts</w:t>
        </w:r>
        <w:r w:rsidR="00571E92">
          <w:rPr>
            <w:webHidden/>
          </w:rPr>
          <w:tab/>
        </w:r>
        <w:r w:rsidR="00571E92">
          <w:rPr>
            <w:webHidden/>
          </w:rPr>
          <w:fldChar w:fldCharType="begin"/>
        </w:r>
        <w:r w:rsidR="00571E92">
          <w:rPr>
            <w:webHidden/>
          </w:rPr>
          <w:instrText xml:space="preserve"> PAGEREF _Toc185845634 \h </w:instrText>
        </w:r>
        <w:r w:rsidR="00571E92">
          <w:rPr>
            <w:webHidden/>
          </w:rPr>
        </w:r>
        <w:r w:rsidR="00571E92">
          <w:rPr>
            <w:webHidden/>
          </w:rPr>
          <w:fldChar w:fldCharType="separate"/>
        </w:r>
        <w:r w:rsidR="00571E92">
          <w:rPr>
            <w:webHidden/>
          </w:rPr>
          <w:t>8</w:t>
        </w:r>
        <w:r w:rsidR="00571E92">
          <w:rPr>
            <w:webHidden/>
          </w:rPr>
          <w:fldChar w:fldCharType="end"/>
        </w:r>
      </w:hyperlink>
    </w:p>
    <w:p w14:paraId="7A4747C4" w14:textId="14B596FE"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584562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E7EB4D1" w:rsidR="00BE1652" w:rsidRPr="00690387" w:rsidRDefault="00BE1652" w:rsidP="00BE1652">
      <w:pPr>
        <w:spacing w:before="240" w:after="120"/>
      </w:pPr>
      <w:r w:rsidRPr="00690387">
        <w:t>The ONR site inspector made inspections on the following dates during the report period</w:t>
      </w:r>
      <w:r w:rsidR="00F03FAF">
        <w:t xml:space="preserve"> </w:t>
      </w:r>
      <w:r w:rsidR="00F03FAF" w:rsidRPr="006052DE">
        <w:t xml:space="preserve">01 </w:t>
      </w:r>
      <w:r w:rsidR="00F03FAF">
        <w:t>October</w:t>
      </w:r>
      <w:r w:rsidR="00F03FAF" w:rsidRPr="006052DE">
        <w:t xml:space="preserve"> – 3</w:t>
      </w:r>
      <w:r w:rsidR="00F03FAF">
        <w:t>1</w:t>
      </w:r>
      <w:r w:rsidR="00F03FAF" w:rsidRPr="006052DE">
        <w:t xml:space="preserve"> </w:t>
      </w:r>
      <w:r w:rsidR="00F03FAF">
        <w:t>December</w:t>
      </w:r>
      <w:r w:rsidR="00F03FAF" w:rsidRPr="006052DE">
        <w:t xml:space="preserve"> 2024</w:t>
      </w:r>
      <w:r w:rsidRPr="00F03FAF">
        <w:t>:</w:t>
      </w:r>
    </w:p>
    <w:p w14:paraId="59C671AB" w14:textId="432C9048" w:rsidR="00BE1652" w:rsidRPr="00690387" w:rsidRDefault="00F03FAF" w:rsidP="00BE1652">
      <w:pPr>
        <w:spacing w:before="240" w:after="120"/>
      </w:pPr>
      <w:r>
        <w:t>23 October 2024</w:t>
      </w:r>
    </w:p>
    <w:p w14:paraId="728A6882" w14:textId="14F78806" w:rsidR="00745534" w:rsidRPr="002D1551" w:rsidRDefault="00745534" w:rsidP="006134DB">
      <w:pPr>
        <w:pStyle w:val="Heading1"/>
        <w:rPr>
          <w:caps/>
        </w:rPr>
      </w:pPr>
      <w:bookmarkStart w:id="4" w:name="_Toc95889183"/>
      <w:bookmarkStart w:id="5" w:name="_Toc185845630"/>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281BC62" w:rsidR="00745534" w:rsidRDefault="00745534" w:rsidP="00745534">
      <w:r w:rsidRPr="00690387">
        <w:t xml:space="preserve">In this period, routine inspections of </w:t>
      </w:r>
      <w:r w:rsidR="00C51DAF">
        <w:t>Dungeness A</w:t>
      </w:r>
      <w:r w:rsidRPr="00690387">
        <w:t xml:space="preserve"> covered the following:</w:t>
      </w:r>
      <w:r>
        <w:t xml:space="preserve"> </w:t>
      </w:r>
    </w:p>
    <w:p w14:paraId="32E0A2A7" w14:textId="4EFE18E5" w:rsidR="00C51DAF" w:rsidRDefault="008B7BBD" w:rsidP="00C51DAF">
      <w:pPr>
        <w:pStyle w:val="Bulletlist1"/>
      </w:pPr>
      <w:r>
        <w:t>LC21 – Commissioning</w:t>
      </w:r>
    </w:p>
    <w:p w14:paraId="28806344" w14:textId="4AEE419B" w:rsidR="008B7BBD" w:rsidRDefault="00217CA6" w:rsidP="008B7BBD">
      <w:pPr>
        <w:pStyle w:val="Bulletlist1"/>
        <w:numPr>
          <w:ilvl w:val="0"/>
          <w:numId w:val="0"/>
        </w:numPr>
      </w:pPr>
      <w:r>
        <w:t xml:space="preserve">This inspection, which was rated “green” under the ONR Inspection Rating Guide, was devised to sample </w:t>
      </w:r>
      <w:r w:rsidR="004866EB">
        <w:t xml:space="preserve">Dungeness A’s arrangements for the </w:t>
      </w:r>
      <w:r w:rsidR="00EF2123">
        <w:t xml:space="preserve">adequate commissioning of one of the site’s new waste processing facilities. This inspection concluded that </w:t>
      </w:r>
      <w:r w:rsidR="00A36133">
        <w:t xml:space="preserve">Dungeness A has adequate arrangements for commissioning of new plant, that the staff </w:t>
      </w:r>
      <w:r w:rsidR="009022F5">
        <w:t xml:space="preserve">are </w:t>
      </w:r>
      <w:r w:rsidR="009022F5" w:rsidRPr="009022F5">
        <w:t>knowledgeable and enthusiastic about the process, and the arrangements were clearly being implemented adequately on site.</w:t>
      </w:r>
    </w:p>
    <w:p w14:paraId="5D7D6885" w14:textId="70C4398C"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1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lastRenderedPageBreak/>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7A9F7A6" w14:textId="72C244D1" w:rsidR="00285968" w:rsidRDefault="00763B06" w:rsidP="00745534">
      <w:r>
        <w:t xml:space="preserve">The site inspector </w:t>
      </w:r>
      <w:r w:rsidR="00223185">
        <w:t xml:space="preserve">attended site to </w:t>
      </w:r>
      <w:r w:rsidR="00DE7AE2">
        <w:t>discuss nuclear site health and safety matters, including asset care and bui</w:t>
      </w:r>
      <w:r w:rsidR="003E6926">
        <w:t xml:space="preserve">lding cladding safety. The site inspector also attended the Site Stakeholder Group meeting on </w:t>
      </w:r>
      <w:r w:rsidR="0081062D">
        <w:t>October 24</w:t>
      </w:r>
      <w:r w:rsidR="0081062D" w:rsidRPr="0081062D">
        <w:rPr>
          <w:vertAlign w:val="superscript"/>
        </w:rPr>
        <w:t>th</w:t>
      </w:r>
      <w:r w:rsidR="0081062D">
        <w:t>.</w:t>
      </w:r>
    </w:p>
    <w:p w14:paraId="52FE5103" w14:textId="77777777" w:rsidR="00285968" w:rsidRPr="00690387" w:rsidRDefault="00285968" w:rsidP="00745534"/>
    <w:p w14:paraId="4027A931" w14:textId="77777777" w:rsidR="00285968" w:rsidRDefault="00285968" w:rsidP="00285968">
      <w:pPr>
        <w:pStyle w:val="TSHeadingNumbered1"/>
        <w:tabs>
          <w:tab w:val="clear" w:pos="-31680"/>
        </w:tabs>
        <w:ind w:left="0" w:firstLine="0"/>
        <w:rPr>
          <w:sz w:val="24"/>
        </w:rPr>
        <w:sectPr w:rsidR="00285968"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5845631"/>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BB9B04D" w14:textId="77777777" w:rsidR="009D3DEF" w:rsidRPr="00690387" w:rsidRDefault="009D3DEF" w:rsidP="009D3DEF">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5845632"/>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5AE36677" w14:textId="77777777" w:rsidR="00571E92" w:rsidRPr="00690387" w:rsidRDefault="00571E92" w:rsidP="00571E92">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5845633"/>
      <w:r>
        <w:lastRenderedPageBreak/>
        <w:t>News from ONR</w:t>
      </w:r>
      <w:bookmarkEnd w:id="10"/>
      <w:bookmarkEnd w:id="11"/>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584563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4FD5FE71" w14:textId="77777777" w:rsidR="006134DB" w:rsidRDefault="00745534" w:rsidP="006134DB">
      <w:r w:rsidRPr="002D1551">
        <w:t>For published documents, the electronic copy on the ONR website remains the most current publicly available version and copying or printing renders this document uncontrolle</w:t>
      </w:r>
      <w:r w:rsidR="00571E92">
        <w:t>d.</w:t>
      </w:r>
    </w:p>
    <w:p w14:paraId="0ECACC09" w14:textId="77777777" w:rsidR="00571E92" w:rsidRDefault="00571E92" w:rsidP="006134DB"/>
    <w:p w14:paraId="76E7B523" w14:textId="77777777" w:rsidR="006134DB" w:rsidRDefault="006134DB" w:rsidP="00571E92"/>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B5E7E" w14:textId="77777777" w:rsidR="00FB255A" w:rsidRDefault="00FB255A" w:rsidP="007D199A">
      <w:pPr>
        <w:spacing w:after="0"/>
      </w:pPr>
      <w:r>
        <w:separator/>
      </w:r>
    </w:p>
    <w:p w14:paraId="6344C0A4" w14:textId="77777777" w:rsidR="00FB255A" w:rsidRDefault="00FB255A"/>
  </w:endnote>
  <w:endnote w:type="continuationSeparator" w:id="0">
    <w:p w14:paraId="7D979A40" w14:textId="77777777" w:rsidR="00FB255A" w:rsidRDefault="00FB255A" w:rsidP="007D199A">
      <w:pPr>
        <w:spacing w:after="0"/>
      </w:pPr>
      <w:r>
        <w:continuationSeparator/>
      </w:r>
    </w:p>
    <w:p w14:paraId="3C057273" w14:textId="77777777" w:rsidR="00FB255A" w:rsidRDefault="00FB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2299D" w14:textId="77777777" w:rsidR="00FB255A" w:rsidRPr="005E0344" w:rsidRDefault="00FB255A" w:rsidP="005E0344">
      <w:pPr>
        <w:spacing w:after="120"/>
        <w:rPr>
          <w:color w:val="000000" w:themeColor="text2"/>
        </w:rPr>
      </w:pPr>
      <w:r w:rsidRPr="005E0344">
        <w:rPr>
          <w:color w:val="000000" w:themeColor="text2"/>
        </w:rPr>
        <w:separator/>
      </w:r>
    </w:p>
  </w:footnote>
  <w:footnote w:type="continuationSeparator" w:id="0">
    <w:p w14:paraId="6C64DDBE" w14:textId="77777777" w:rsidR="00FB255A" w:rsidRPr="005E0344" w:rsidRDefault="00FB255A" w:rsidP="0090581D">
      <w:pPr>
        <w:spacing w:after="120"/>
        <w:rPr>
          <w:color w:val="000000" w:themeColor="text2"/>
        </w:rPr>
      </w:pPr>
      <w:r w:rsidRPr="005E0344">
        <w:rPr>
          <w:color w:val="000000" w:themeColor="text2"/>
        </w:rPr>
        <w:continuationSeparator/>
      </w:r>
    </w:p>
    <w:p w14:paraId="749BC3F2" w14:textId="77777777" w:rsidR="00FB255A" w:rsidRDefault="00FB255A"/>
  </w:footnote>
  <w:footnote w:type="continuationNotice" w:id="1">
    <w:p w14:paraId="562421B7" w14:textId="77777777" w:rsidR="00FB255A" w:rsidRDefault="00FB255A">
      <w:pPr>
        <w:spacing w:after="0"/>
      </w:pPr>
    </w:p>
    <w:p w14:paraId="432E3F0C" w14:textId="77777777" w:rsidR="00FB255A" w:rsidRDefault="00FB2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98336FD" w:rsidR="00177666" w:rsidRPr="002B07AE" w:rsidRDefault="00076C6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8454E">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8454E">
          <w:rPr>
            <w:rStyle w:val="Style4"/>
          </w:rPr>
          <w:t>Dungeness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76C65"/>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17CA6"/>
    <w:rsid w:val="00223090"/>
    <w:rsid w:val="00223185"/>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5968"/>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3E6926"/>
    <w:rsid w:val="00407CF7"/>
    <w:rsid w:val="00415ED6"/>
    <w:rsid w:val="00417CAF"/>
    <w:rsid w:val="00420A11"/>
    <w:rsid w:val="00422265"/>
    <w:rsid w:val="004345A7"/>
    <w:rsid w:val="004373A7"/>
    <w:rsid w:val="00437D94"/>
    <w:rsid w:val="0044030C"/>
    <w:rsid w:val="004648A4"/>
    <w:rsid w:val="00471380"/>
    <w:rsid w:val="004866EB"/>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1E92"/>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63B06"/>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1062D"/>
    <w:rsid w:val="0081155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BD"/>
    <w:rsid w:val="008B7BCC"/>
    <w:rsid w:val="008C50C3"/>
    <w:rsid w:val="008C7094"/>
    <w:rsid w:val="008D1F37"/>
    <w:rsid w:val="008D2B97"/>
    <w:rsid w:val="008D49A5"/>
    <w:rsid w:val="008D6C81"/>
    <w:rsid w:val="008E6CF0"/>
    <w:rsid w:val="008F1439"/>
    <w:rsid w:val="008F7051"/>
    <w:rsid w:val="008F7952"/>
    <w:rsid w:val="009022F5"/>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D3DEF"/>
    <w:rsid w:val="009E07C2"/>
    <w:rsid w:val="009E0E52"/>
    <w:rsid w:val="009F72F9"/>
    <w:rsid w:val="00A00205"/>
    <w:rsid w:val="00A00AF0"/>
    <w:rsid w:val="00A14B5A"/>
    <w:rsid w:val="00A3567F"/>
    <w:rsid w:val="00A36133"/>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1DAF"/>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8454E"/>
    <w:rsid w:val="00DA30BC"/>
    <w:rsid w:val="00DA69C2"/>
    <w:rsid w:val="00DA6D70"/>
    <w:rsid w:val="00DB6050"/>
    <w:rsid w:val="00DC2C34"/>
    <w:rsid w:val="00DE2C87"/>
    <w:rsid w:val="00DE459A"/>
    <w:rsid w:val="00DE7AE2"/>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2123"/>
    <w:rsid w:val="00EF4334"/>
    <w:rsid w:val="00F03FAF"/>
    <w:rsid w:val="00F436BB"/>
    <w:rsid w:val="00F47145"/>
    <w:rsid w:val="00F545BF"/>
    <w:rsid w:val="00F71B56"/>
    <w:rsid w:val="00F832C8"/>
    <w:rsid w:val="00F873B3"/>
    <w:rsid w:val="00FA2F2F"/>
    <w:rsid w:val="00FA33FE"/>
    <w:rsid w:val="00FA42B9"/>
    <w:rsid w:val="00FA755A"/>
    <w:rsid w:val="00FB2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1FC2"/>
    <w:rsid w:val="00183F29"/>
    <w:rsid w:val="001A787E"/>
    <w:rsid w:val="002550FD"/>
    <w:rsid w:val="002876CA"/>
    <w:rsid w:val="002E6EDF"/>
    <w:rsid w:val="00333F8E"/>
    <w:rsid w:val="00350199"/>
    <w:rsid w:val="005B0E31"/>
    <w:rsid w:val="00611F13"/>
    <w:rsid w:val="00626CD0"/>
    <w:rsid w:val="007154C5"/>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880</Words>
  <Characters>5021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2</cp:revision>
  <cp:lastPrinted>2016-11-28T11:35:00Z</cp:lastPrinted>
  <dcterms:created xsi:type="dcterms:W3CDTF">2025-01-09T10:06:00Z</dcterms:created>
  <dcterms:modified xsi:type="dcterms:W3CDTF">2025-01-09T10:06:00Z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